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BF9" w:rsidRDefault="005F4A1C" w:rsidP="00EA6B5D">
      <w:pPr>
        <w:ind w:left="-15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A9F163" wp14:editId="479E30BE">
                <wp:simplePos x="0" y="0"/>
                <wp:positionH relativeFrom="column">
                  <wp:posOffset>2795905</wp:posOffset>
                </wp:positionH>
                <wp:positionV relativeFrom="paragraph">
                  <wp:posOffset>2239010</wp:posOffset>
                </wp:positionV>
                <wp:extent cx="3609975" cy="1724025"/>
                <wp:effectExtent l="0" t="0" r="28575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8AA" w:rsidRPr="000938AA" w:rsidRDefault="000938AA" w:rsidP="000938AA">
                            <w:pPr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0938AA">
                              <w:rPr>
                                <w:rFonts w:ascii="Times New Roman" w:eastAsia="Calibri" w:hAnsi="Times New Roman" w:cs="Times New Roman"/>
                              </w:rPr>
                              <w:t>Уважаемые родители, односельчане, обучающиеся! Поздравляем вас с Днем Победы, с праздником, который всегда был, есть и будет самым дорогим, священным для каждой семьи, для всей нашей огромной страны! Величие Победы и горечь утрат в нашей стране коснулись каждой семьи. Желаем Вам большой радости, доброго, здоровья, счастья, любви и успехов во всех Ваших начинаниях!</w:t>
                            </w:r>
                          </w:p>
                          <w:p w:rsidR="000938AA" w:rsidRDefault="000938AA" w:rsidP="000938AA">
                            <w:pPr>
                              <w:jc w:val="right"/>
                            </w:pPr>
                            <w:r w:rsidRPr="000938AA">
                              <w:rPr>
                                <w:rFonts w:ascii="Times New Roman" w:eastAsia="Calibri" w:hAnsi="Times New Roman" w:cs="Times New Roman"/>
                              </w:rPr>
                              <w:t>Администрация МБОУ Гимназия с. Кушнаренково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9F16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0.15pt;margin-top:176.3pt;width:284.25pt;height:1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">
                <v:textbox>
                  <w:txbxContent>
                    <w:p w:rsidR="000938AA" w:rsidRPr="000938AA" w:rsidRDefault="000938AA" w:rsidP="000938AA">
                      <w:pPr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0938AA">
                        <w:rPr>
                          <w:rFonts w:ascii="Times New Roman" w:eastAsia="Calibri" w:hAnsi="Times New Roman" w:cs="Times New Roman"/>
                        </w:rPr>
                        <w:t>Уважаемые родители, односельчане, обучающиеся! Поздравляем вас с Днем Победы, с праздником, который всегда был, есть и будет самым дорогим, священным для каждой семьи, для всей нашей огромной страны! Величие Победы и горечь утрат в нашей стране коснулись каждой семьи. Желаем Вам большой радости, доброго, здоровья, счастья, любви и успехов во всех Ваших начинаниях!</w:t>
                      </w:r>
                    </w:p>
                    <w:p w:rsidR="000938AA" w:rsidRDefault="000938AA" w:rsidP="000938AA">
                      <w:pPr>
                        <w:jc w:val="right"/>
                      </w:pPr>
                      <w:r w:rsidRPr="000938AA">
                        <w:rPr>
                          <w:rFonts w:ascii="Times New Roman" w:eastAsia="Calibri" w:hAnsi="Times New Roman" w:cs="Times New Roman"/>
                        </w:rPr>
                        <w:t>Администрация МБОУ Гимназия с. Кушнаренково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B65A20" wp14:editId="14AC6DB8">
                <wp:simplePos x="0" y="0"/>
                <wp:positionH relativeFrom="margin">
                  <wp:posOffset>917575</wp:posOffset>
                </wp:positionH>
                <wp:positionV relativeFrom="paragraph">
                  <wp:posOffset>438150</wp:posOffset>
                </wp:positionV>
                <wp:extent cx="4200525" cy="15240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B5D" w:rsidRPr="005F4A1C" w:rsidRDefault="00EA6B5D" w:rsidP="00063DAF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5F4A1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4"/>
                                <w:szCs w:val="64"/>
                              </w:rPr>
                              <w:t>ВЕСТИ</w:t>
                            </w:r>
                          </w:p>
                          <w:p w:rsidR="00EA6B5D" w:rsidRPr="005F4A1C" w:rsidRDefault="00EA6B5D" w:rsidP="004F4EE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5F4A1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4"/>
                                <w:szCs w:val="64"/>
                              </w:rPr>
                              <w:t>В КАЖДЫЙ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5A20" id="_x0000_s1027" type="#_x0000_t202" style="position:absolute;left:0;text-align:left;margin-left:72.25pt;margin-top:34.5pt;width:330.75pt;height:12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" filled="f" stroked="f">
                <v:textbox>
                  <w:txbxContent>
                    <w:p w:rsidR="00EA6B5D" w:rsidRPr="005F4A1C" w:rsidRDefault="00EA6B5D" w:rsidP="00063DAF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4"/>
                          <w:szCs w:val="64"/>
                        </w:rPr>
                      </w:pPr>
                      <w:r w:rsidRPr="005F4A1C">
                        <w:rPr>
                          <w:rFonts w:ascii="Monotype Corsiva" w:hAnsi="Monotype Corsiva"/>
                          <w:b/>
                          <w:color w:val="FF0000"/>
                          <w:sz w:val="64"/>
                          <w:szCs w:val="64"/>
                        </w:rPr>
                        <w:t>ВЕСТИ</w:t>
                      </w:r>
                    </w:p>
                    <w:p w:rsidR="00EA6B5D" w:rsidRPr="005F4A1C" w:rsidRDefault="00EA6B5D" w:rsidP="004F4EE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4"/>
                          <w:szCs w:val="64"/>
                        </w:rPr>
                      </w:pPr>
                      <w:r w:rsidRPr="005F4A1C">
                        <w:rPr>
                          <w:rFonts w:ascii="Monotype Corsiva" w:hAnsi="Monotype Corsiva"/>
                          <w:b/>
                          <w:color w:val="FF0000"/>
                          <w:sz w:val="64"/>
                          <w:szCs w:val="64"/>
                        </w:rPr>
                        <w:t>В КАЖДЫЙ ДОМ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F9FB7E" wp14:editId="5231EDD5">
                <wp:simplePos x="0" y="0"/>
                <wp:positionH relativeFrom="margin">
                  <wp:posOffset>490855</wp:posOffset>
                </wp:positionH>
                <wp:positionV relativeFrom="paragraph">
                  <wp:posOffset>1572260</wp:posOffset>
                </wp:positionV>
                <wp:extent cx="4469130" cy="5048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1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4F4EEE" w:rsidRDefault="00063DAF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4F4E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Школьная газета МБОУ </w:t>
                            </w:r>
                            <w:proofErr w:type="spellStart"/>
                            <w:r w:rsidRPr="004F4E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Гимнаия</w:t>
                            </w:r>
                            <w:proofErr w:type="spellEnd"/>
                            <w:r w:rsidRPr="004F4E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4F4E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с.Кушнаренково</w:t>
                            </w:r>
                            <w:proofErr w:type="spellEnd"/>
                            <w:r w:rsidRPr="004F4E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в рамках</w:t>
                            </w:r>
                          </w:p>
                          <w:p w:rsidR="00063DAF" w:rsidRPr="004F4EEE" w:rsidRDefault="00063DAF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4F4E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реализации проекта «ВЕСТИ в каждый дом»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FB7E" id="_x0000_s1028" type="#_x0000_t202" style="position:absolute;left:0;text-align:left;margin-left:38.65pt;margin-top:123.8pt;width:351.9pt;height:3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" filled="f" stroked="f">
                <v:textbox>
                  <w:txbxContent>
                    <w:p w:rsidR="00063DAF" w:rsidRPr="004F4EEE" w:rsidRDefault="00063DAF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 w:rsidRPr="004F4EEE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Школьная газета МБОУ </w:t>
                      </w:r>
                      <w:proofErr w:type="spellStart"/>
                      <w:r w:rsidRPr="004F4EEE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Гимнаия</w:t>
                      </w:r>
                      <w:proofErr w:type="spellEnd"/>
                      <w:r w:rsidRPr="004F4EEE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4F4EEE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с.Кушнаренково</w:t>
                      </w:r>
                      <w:proofErr w:type="spellEnd"/>
                      <w:r w:rsidRPr="004F4EEE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 в рамках</w:t>
                      </w:r>
                    </w:p>
                    <w:p w:rsidR="00063DAF" w:rsidRPr="004F4EEE" w:rsidRDefault="00063DAF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 w:rsidRPr="004F4EEE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реализации проекта «ВЕСТИ в каждый дом»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07DF525" wp14:editId="5B327471">
                <wp:simplePos x="0" y="0"/>
                <wp:positionH relativeFrom="column">
                  <wp:posOffset>-560070</wp:posOffset>
                </wp:positionH>
                <wp:positionV relativeFrom="paragraph">
                  <wp:posOffset>370840</wp:posOffset>
                </wp:positionV>
                <wp:extent cx="1911985" cy="1657985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985" cy="1657985"/>
                          <a:chOff x="858" y="899"/>
                          <a:chExt cx="3011" cy="2611"/>
                        </a:xfrm>
                      </wpg:grpSpPr>
                      <pic:pic xmlns:pic="http://schemas.openxmlformats.org/drawingml/2006/picture">
                        <pic:nvPicPr>
                          <pic:cNvPr id="17" name="Picture 11" descr="Кушнаренковский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899"/>
                            <a:ext cx="1437" cy="1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899"/>
                            <a:ext cx="1454" cy="1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 descr="hpreader_N6Lx2Uxc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2665"/>
                            <a:ext cx="805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E55C0" id="Группа 16" o:spid="_x0000_s1026" style="position:absolute;margin-left:-44.1pt;margin-top:29.2pt;width:150.55pt;height:130.55pt;z-index:251703296" coordorigin="858,899" coordsize="3011,2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Кушнаренковский Герб" style="position:absolute;left:858;top:899;width:1437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">
                  <v:imagedata r:id="rId8" o:title="Кушнаренковский Герб"/>
                </v:shape>
                <v:shape id="Picture 12" o:spid="_x0000_s1028" type="#_x0000_t75" alt="Эмблема" style="position:absolute;left:2415;top:899;width:1454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">
                  <v:imagedata r:id="rId9" o:title="Эмблема"/>
                </v:shape>
                <v:shape id="Picture 13" o:spid="_x0000_s1029" type="#_x0000_t75" alt="hpreader_N6Lx2UxcrM" style="position:absolute;left:1890;top:2665;width:80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">
                  <v:imagedata r:id="rId10" o:title="hpreader_N6Lx2UxcrM"/>
                </v:shape>
              </v:group>
            </w:pict>
          </mc:Fallback>
        </mc:AlternateContent>
      </w:r>
      <w:r w:rsidR="000938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60EA99" wp14:editId="0B14D56A">
                <wp:simplePos x="0" y="0"/>
                <wp:positionH relativeFrom="column">
                  <wp:posOffset>-946785</wp:posOffset>
                </wp:positionH>
                <wp:positionV relativeFrom="paragraph">
                  <wp:posOffset>2219960</wp:posOffset>
                </wp:positionV>
                <wp:extent cx="3695700" cy="17430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8AA" w:rsidRPr="000938AA" w:rsidRDefault="000938AA" w:rsidP="000938AA">
                            <w:pPr>
                              <w:pStyle w:val="a5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38AA">
                              <w:rPr>
                                <w:rFonts w:ascii="Times New Roman" w:hAnsi="Times New Roman" w:cs="Times New Roman"/>
                              </w:rPr>
                              <w:t xml:space="preserve">Дорогие односельчане, ученики, родители, коллеги! Разрешите искренне поздравить вас с 74-ой годовщиной Победы в Великой Отечественной войне. Это особенный праздник для каждого человека в нашей стране, это праздник общенациональной гордости и вечной немеркнущей памяти. Желаю вам здоровья, благополучия, уверенности в завтрашнем </w:t>
                            </w:r>
                            <w:r w:rsidR="00386F5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938AA">
                              <w:rPr>
                                <w:rFonts w:ascii="Times New Roman" w:hAnsi="Times New Roman" w:cs="Times New Roman"/>
                              </w:rPr>
                              <w:t>дне и светлых надежд на будущее.</w:t>
                            </w:r>
                          </w:p>
                          <w:p w:rsidR="000938AA" w:rsidRPr="000938AA" w:rsidRDefault="000938AA" w:rsidP="000938AA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38AA">
                              <w:rPr>
                                <w:rFonts w:ascii="Times New Roman" w:hAnsi="Times New Roman" w:cs="Times New Roman"/>
                              </w:rPr>
                              <w:t>Директор МБОУ Гимназия с. Кушнаренково</w:t>
                            </w:r>
                          </w:p>
                          <w:p w:rsidR="000938AA" w:rsidRPr="000938AA" w:rsidRDefault="000938AA" w:rsidP="000938AA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38AA">
                              <w:rPr>
                                <w:rFonts w:ascii="Times New Roman" w:hAnsi="Times New Roman" w:cs="Times New Roman"/>
                              </w:rPr>
                              <w:t>А.Г. Гафиуллин.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EA99" id="_x0000_s1029" type="#_x0000_t202" style="position:absolute;left:0;text-align:left;margin-left:-74.55pt;margin-top:174.8pt;width:291pt;height:13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">
                <v:textbox>
                  <w:txbxContent>
                    <w:p w:rsidR="000938AA" w:rsidRPr="000938AA" w:rsidRDefault="000938AA" w:rsidP="000938AA">
                      <w:pPr>
                        <w:pStyle w:val="a5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938AA">
                        <w:rPr>
                          <w:rFonts w:ascii="Times New Roman" w:hAnsi="Times New Roman" w:cs="Times New Roman"/>
                        </w:rPr>
                        <w:t xml:space="preserve">Дорогие односельчане, ученики, родители, коллеги! Разрешите искренне поздравить вас с 74-ой годовщиной Победы в Великой Отечественной войне. Это особенный праздник для каждого человека в нашей стране, это праздник общенациональной гордости и вечной немеркнущей памяти. Желаю вам здоровья, благополучия, уверенности в завтрашнем </w:t>
                      </w:r>
                      <w:r w:rsidR="00386F5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938AA">
                        <w:rPr>
                          <w:rFonts w:ascii="Times New Roman" w:hAnsi="Times New Roman" w:cs="Times New Roman"/>
                        </w:rPr>
                        <w:t>дне и светлых надежд на будущее.</w:t>
                      </w:r>
                    </w:p>
                    <w:p w:rsidR="000938AA" w:rsidRPr="000938AA" w:rsidRDefault="000938AA" w:rsidP="000938AA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938AA">
                        <w:rPr>
                          <w:rFonts w:ascii="Times New Roman" w:hAnsi="Times New Roman" w:cs="Times New Roman"/>
                        </w:rPr>
                        <w:t>Директор МБОУ Гимназия с. Кушнаренково</w:t>
                      </w:r>
                    </w:p>
                    <w:p w:rsidR="000938AA" w:rsidRPr="000938AA" w:rsidRDefault="000938AA" w:rsidP="000938AA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938AA">
                        <w:rPr>
                          <w:rFonts w:ascii="Times New Roman" w:hAnsi="Times New Roman" w:cs="Times New Roman"/>
                        </w:rPr>
                        <w:t>А.Г. Гафиуллин.</w:t>
                      </w:r>
                    </w:p>
                  </w:txbxContent>
                </v:textbox>
              </v:shape>
            </w:pict>
          </mc:Fallback>
        </mc:AlternateContent>
      </w:r>
      <w:r w:rsidR="00D43A93">
        <w:rPr>
          <w:noProof/>
        </w:rPr>
        <w:pict>
          <v:shape id="_x0000_s1032" type="#_x0000_t75" style="position:absolute;left:0;text-align:left;margin-left:357.45pt;margin-top:-.65pt;width:105.75pt;height:18.7pt;z-index:251692032;mso-position-horizontal-relative:text;mso-position-vertical-relative:text;mso-width-relative:page;mso-height-relative:page">
            <v:imagedata r:id="rId11" o:title="hpreader_aqP6pObMeA"/>
          </v:shape>
        </w:pict>
      </w:r>
      <w:r w:rsidR="006E438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4BF14A" wp14:editId="31747D0C">
                <wp:simplePos x="0" y="0"/>
                <wp:positionH relativeFrom="page">
                  <wp:posOffset>5762625</wp:posOffset>
                </wp:positionH>
                <wp:positionV relativeFrom="paragraph">
                  <wp:posOffset>1629410</wp:posOffset>
                </wp:positionV>
                <wp:extent cx="1390650" cy="51435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6E4384" w:rsidRDefault="004F4EEE" w:rsidP="006E438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2E74B5" w:themeColor="accent1" w:themeShade="BF"/>
                                <w:sz w:val="28"/>
                              </w:rPr>
                            </w:pPr>
                            <w:r w:rsidRPr="006E4384">
                              <w:rPr>
                                <w:rFonts w:ascii="Monotype Corsiva" w:hAnsi="Monotype Corsiva"/>
                                <w:b/>
                                <w:color w:val="2E74B5" w:themeColor="accent1" w:themeShade="BF"/>
                                <w:sz w:val="28"/>
                              </w:rPr>
                              <w:t>№2</w:t>
                            </w:r>
                          </w:p>
                          <w:p w:rsidR="00063DAF" w:rsidRPr="006E4384" w:rsidRDefault="00063DAF" w:rsidP="006E438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2E74B5" w:themeColor="accent1" w:themeShade="BF"/>
                                <w:sz w:val="28"/>
                              </w:rPr>
                            </w:pPr>
                            <w:r w:rsidRPr="006E4384">
                              <w:rPr>
                                <w:rFonts w:ascii="Monotype Corsiva" w:hAnsi="Monotype Corsiva"/>
                                <w:b/>
                                <w:color w:val="2E74B5" w:themeColor="accent1" w:themeShade="BF"/>
                                <w:sz w:val="28"/>
                              </w:rPr>
                              <w:t>издается с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F14A" id="_x0000_s1030" type="#_x0000_t202" style="position:absolute;left:0;text-align:left;margin-left:453.75pt;margin-top:128.3pt;width:109.5pt;height:4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" filled="f" stroked="f">
                <v:textbox>
                  <w:txbxContent>
                    <w:p w:rsidR="00063DAF" w:rsidRPr="006E4384" w:rsidRDefault="004F4EEE" w:rsidP="006E438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2E74B5" w:themeColor="accent1" w:themeShade="BF"/>
                          <w:sz w:val="28"/>
                        </w:rPr>
                      </w:pPr>
                      <w:r w:rsidRPr="006E4384">
                        <w:rPr>
                          <w:rFonts w:ascii="Monotype Corsiva" w:hAnsi="Monotype Corsiva"/>
                          <w:b/>
                          <w:color w:val="2E74B5" w:themeColor="accent1" w:themeShade="BF"/>
                          <w:sz w:val="28"/>
                        </w:rPr>
                        <w:t>№2</w:t>
                      </w:r>
                    </w:p>
                    <w:p w:rsidR="00063DAF" w:rsidRPr="006E4384" w:rsidRDefault="00063DAF" w:rsidP="006E438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2E74B5" w:themeColor="accent1" w:themeShade="BF"/>
                          <w:sz w:val="28"/>
                        </w:rPr>
                      </w:pPr>
                      <w:r w:rsidRPr="006E4384">
                        <w:rPr>
                          <w:rFonts w:ascii="Monotype Corsiva" w:hAnsi="Monotype Corsiva"/>
                          <w:b/>
                          <w:color w:val="2E74B5" w:themeColor="accent1" w:themeShade="BF"/>
                          <w:sz w:val="28"/>
                        </w:rPr>
                        <w:t>издается с 2019г.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4EE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EE150B" wp14:editId="34AA1F1D">
                <wp:simplePos x="0" y="0"/>
                <wp:positionH relativeFrom="page">
                  <wp:posOffset>6038850</wp:posOffset>
                </wp:positionH>
                <wp:positionV relativeFrom="paragraph">
                  <wp:posOffset>600075</wp:posOffset>
                </wp:positionV>
                <wp:extent cx="714375" cy="904875"/>
                <wp:effectExtent l="0" t="0" r="0" b="952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6587"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6E4384" w:rsidRDefault="000938AA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8</w:t>
                            </w:r>
                          </w:p>
                          <w:p w:rsidR="00063DAF" w:rsidRPr="006E4384" w:rsidRDefault="000938AA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:rsidR="00063DAF" w:rsidRPr="006E4384" w:rsidRDefault="00063DAF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 w:rsidRPr="006E4384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063DAF" w:rsidRPr="006E4384" w:rsidRDefault="00063DAF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 w:rsidRPr="006E4384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063DAF" w:rsidRPr="004F4EEE" w:rsidRDefault="00063DAF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150B" id="_x0000_s1031" type="#_x0000_t202" style="position:absolute;left:0;text-align:left;margin-left:475.5pt;margin-top:47.25pt;width:56.25pt;height:71.25pt;rotation:258416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" filled="f" stroked="f">
                <v:textbox>
                  <w:txbxContent>
                    <w:p w:rsidR="00063DAF" w:rsidRPr="006E4384" w:rsidRDefault="000938AA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8</w:t>
                      </w:r>
                    </w:p>
                    <w:p w:rsidR="00063DAF" w:rsidRPr="006E4384" w:rsidRDefault="000938AA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:rsidR="00063DAF" w:rsidRPr="006E4384" w:rsidRDefault="00063DAF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 w:rsidRPr="006E4384"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063DAF" w:rsidRPr="006E4384" w:rsidRDefault="00063DAF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 w:rsidRPr="006E4384"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063DAF" w:rsidRPr="004F4EEE" w:rsidRDefault="00063DAF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3DA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8932B7" wp14:editId="306B5C2A">
                <wp:simplePos x="0" y="0"/>
                <wp:positionH relativeFrom="margin">
                  <wp:posOffset>4130040</wp:posOffset>
                </wp:positionH>
                <wp:positionV relativeFrom="paragraph">
                  <wp:posOffset>295275</wp:posOffset>
                </wp:positionV>
                <wp:extent cx="619125" cy="4381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5F4A1C" w:rsidRDefault="00063DAF" w:rsidP="00063D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</w:pPr>
                            <w:r w:rsidRPr="005F4A1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32B7" id="_x0000_s1032" type="#_x0000_t202" style="position:absolute;left:0;text-align:left;margin-left:325.2pt;margin-top:23.25pt;width:48.75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" filled="f" stroked="f">
                <v:textbox>
                  <w:txbxContent>
                    <w:p w:rsidR="00063DAF" w:rsidRPr="005F4A1C" w:rsidRDefault="00063DAF" w:rsidP="00063DA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</w:pPr>
                      <w:r w:rsidRPr="005F4A1C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A93">
        <w:rPr>
          <w:noProof/>
        </w:rPr>
        <w:pict>
          <v:shape id="_x0000_s1026" type="#_x0000_t75" style="position:absolute;left:0;text-align:left;margin-left:373.2pt;margin-top:30.75pt;width:95.25pt;height:102.3pt;z-index:251659264;mso-position-horizontal-relative:text;mso-position-vertical-relative:text;mso-width-relative:page;mso-height-relative:page">
            <v:imagedata r:id="rId12" o:title="kalendar"/>
          </v:shape>
        </w:pict>
      </w:r>
      <w:r w:rsidR="00D43A93">
        <w:pict>
          <v:shape id="_x0000_i1025" type="#_x0000_t75" style="width:587.25pt;height:175.95pt">
            <v:imagedata r:id="rId13" o:title="hpreader_eFpdX8gUsw"/>
          </v:shape>
        </w:pict>
      </w:r>
    </w:p>
    <w:p w:rsidR="00EA6B5D" w:rsidRDefault="00EA6B5D" w:rsidP="00EA6B5D">
      <w:pPr>
        <w:ind w:left="-1560"/>
      </w:pPr>
    </w:p>
    <w:p w:rsidR="006E4384" w:rsidRDefault="008A74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2C48C9" wp14:editId="02F101EB">
                <wp:simplePos x="0" y="0"/>
                <wp:positionH relativeFrom="column">
                  <wp:posOffset>-944963</wp:posOffset>
                </wp:positionH>
                <wp:positionV relativeFrom="paragraph">
                  <wp:posOffset>1367432</wp:posOffset>
                </wp:positionV>
                <wp:extent cx="3695700" cy="2949934"/>
                <wp:effectExtent l="0" t="0" r="19050" b="222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94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67C" w:rsidRPr="005E067C" w:rsidRDefault="005E067C" w:rsidP="003A0D66">
                            <w:pPr>
                              <w:pStyle w:val="a5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5E067C">
                              <w:rPr>
                                <w:rFonts w:ascii="Times New Roman" w:hAnsi="Times New Roman" w:cs="Times New Roman"/>
                              </w:rPr>
                              <w:t xml:space="preserve">В Кушнаренково дан старт Всероссийской акции «Георгиевская ленточка». Накануне самого великого для нашего народа праздника  - 74-ой годовщины со Дня Победы в Великой Отечественной войне 1941-1945 гг. - волонтеры районного клуба «Свобода» провели очередной этап Всероссийской патриотической акции. </w:t>
                            </w:r>
                          </w:p>
                          <w:p w:rsidR="005E067C" w:rsidRPr="005E067C" w:rsidRDefault="005E067C" w:rsidP="005E067C">
                            <w:pPr>
                              <w:pStyle w:val="a5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5E067C">
                              <w:rPr>
                                <w:rFonts w:ascii="Times New Roman" w:eastAsia="Calibri" w:hAnsi="Times New Roman" w:cs="Times New Roman"/>
                              </w:rPr>
                              <w:t xml:space="preserve">Акция прошла 1 мая на праздничном мероприятии, посвященном Дню Весны и Труда. </w:t>
                            </w:r>
                          </w:p>
                          <w:p w:rsidR="005E067C" w:rsidRPr="005E067C" w:rsidRDefault="005E067C" w:rsidP="00626FE3">
                            <w:pPr>
                              <w:spacing w:after="200" w:line="276" w:lineRule="auto"/>
                              <w:ind w:left="567" w:firstLine="142"/>
                              <w:rPr>
                                <w:rFonts w:ascii="Calibri" w:eastAsia="Calibri" w:hAnsi="Calibri" w:cs="Times New Roman"/>
                              </w:rPr>
                            </w:pPr>
                            <w:bookmarkStart w:id="0" w:name="_GoBack"/>
                            <w:bookmarkEnd w:id="0"/>
                            <w:r w:rsidRPr="005E067C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2B0F32" wp14:editId="71F2C29C">
                                  <wp:extent cx="2321780" cy="1532326"/>
                                  <wp:effectExtent l="0" t="0" r="2540" b="0"/>
                                  <wp:docPr id="8" name="Рисунок 8" descr="ÐÐ° Ð´Ð°Ð½Ð½Ð¾Ð¼ Ð¸Ð·Ð¾Ð±ÑÐ°Ð¶ÐµÐ½Ð¸Ð¸ Ð¼Ð¾Ð¶ÐµÑ Ð½Ð°ÑÐ¾Ð´Ð¸ÑÑÑÑ: 2 ÑÐµÐ»Ð¾Ð²ÐµÐºÐ°, Ð»ÑÐ´Ð¸ ÑÐ»ÑÐ±Ð°ÑÑÑÑ, Ð»ÑÐ´Ð¸ ÑÑÐ¾ÑÑ, Ð½ÐµÐ±Ð¾ Ð¸ Ð½Ð° ÑÐ»Ð¸Ñ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ÐÐ° Ð´Ð°Ð½Ð½Ð¾Ð¼ Ð¸Ð·Ð¾Ð±ÑÐ°Ð¶ÐµÐ½Ð¸Ð¸ Ð¼Ð¾Ð¶ÐµÑ Ð½Ð°ÑÐ¾Ð´Ð¸ÑÑÑÑ: 2 ÑÐµÐ»Ð¾Ð²ÐµÐºÐ°, Ð»ÑÐ´Ð¸ ÑÐ»ÑÐ±Ð°ÑÑÑÑ, Ð»ÑÐ´Ð¸ ÑÑÐ¾ÑÑ, Ð½ÐµÐ±Ð¾ Ð¸ Ð½Ð° ÑÐ»Ð¸Ñ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401" cy="157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067C" w:rsidRDefault="005E06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48C9" id="_x0000_s1033" type="#_x0000_t202" style="position:absolute;margin-left:-74.4pt;margin-top:107.65pt;width:291pt;height:23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" strokecolor="black [3213]">
                <v:textbox>
                  <w:txbxContent>
                    <w:p w:rsidR="005E067C" w:rsidRPr="005E067C" w:rsidRDefault="005E067C" w:rsidP="003A0D66">
                      <w:pPr>
                        <w:pStyle w:val="a5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5E067C">
                        <w:rPr>
                          <w:rFonts w:ascii="Times New Roman" w:hAnsi="Times New Roman" w:cs="Times New Roman"/>
                        </w:rPr>
                        <w:t xml:space="preserve">В Кушнаренково дан старт Всероссийской акции «Георгиевская ленточка». Накануне самого великого для нашего народа праздника  - 74-ой годовщины со Дня Победы в Великой Отечественной войне 1941-1945 гг. - волонтеры районного клуба «Свобода» провели очередной этап Всероссийской патриотической акции. </w:t>
                      </w:r>
                    </w:p>
                    <w:p w:rsidR="005E067C" w:rsidRPr="005E067C" w:rsidRDefault="005E067C" w:rsidP="005E067C">
                      <w:pPr>
                        <w:pStyle w:val="a5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5E067C">
                        <w:rPr>
                          <w:rFonts w:ascii="Times New Roman" w:eastAsia="Calibri" w:hAnsi="Times New Roman" w:cs="Times New Roman"/>
                        </w:rPr>
                        <w:t xml:space="preserve">Акция прошла 1 мая на праздничном мероприятии, посвященном Дню Весны и Труда. </w:t>
                      </w:r>
                    </w:p>
                    <w:p w:rsidR="005E067C" w:rsidRPr="005E067C" w:rsidRDefault="005E067C" w:rsidP="00626FE3">
                      <w:pPr>
                        <w:spacing w:after="200" w:line="276" w:lineRule="auto"/>
                        <w:ind w:left="567" w:firstLine="142"/>
                        <w:rPr>
                          <w:rFonts w:ascii="Calibri" w:eastAsia="Calibri" w:hAnsi="Calibri" w:cs="Times New Roman"/>
                        </w:rPr>
                      </w:pPr>
                      <w:bookmarkStart w:id="1" w:name="_GoBack"/>
                      <w:bookmarkEnd w:id="1"/>
                      <w:r w:rsidRPr="005E067C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3F2B0F32" wp14:editId="71F2C29C">
                            <wp:extent cx="2321780" cy="1532326"/>
                            <wp:effectExtent l="0" t="0" r="2540" b="0"/>
                            <wp:docPr id="8" name="Рисунок 8" descr="ÐÐ° Ð´Ð°Ð½Ð½Ð¾Ð¼ Ð¸Ð·Ð¾Ð±ÑÐ°Ð¶ÐµÐ½Ð¸Ð¸ Ð¼Ð¾Ð¶ÐµÑ Ð½Ð°ÑÐ¾Ð´Ð¸ÑÑÑÑ: 2 ÑÐµÐ»Ð¾Ð²ÐµÐºÐ°, Ð»ÑÐ´Ð¸ ÑÐ»ÑÐ±Ð°ÑÑÑÑ, Ð»ÑÐ´Ð¸ ÑÑÐ¾ÑÑ, Ð½ÐµÐ±Ð¾ Ð¸ Ð½Ð° ÑÐ»Ð¸Ñ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ÐÐ° Ð´Ð°Ð½Ð½Ð¾Ð¼ Ð¸Ð·Ð¾Ð±ÑÐ°Ð¶ÐµÐ½Ð¸Ð¸ Ð¼Ð¾Ð¶ÐµÑ Ð½Ð°ÑÐ¾Ð´Ð¸ÑÑÑÑ: 2 ÑÐµÐ»Ð¾Ð²ÐµÐºÐ°, Ð»ÑÐ´Ð¸ ÑÐ»ÑÐ±Ð°ÑÑÑÑ, Ð»ÑÐ´Ð¸ ÑÑÐ¾ÑÑ, Ð½ÐµÐ±Ð¾ Ð¸ Ð½Ð° ÑÐ»Ð¸Ñ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401" cy="157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067C" w:rsidRDefault="005E067C"/>
                  </w:txbxContent>
                </v:textbox>
              </v:shape>
            </w:pict>
          </mc:Fallback>
        </mc:AlternateContent>
      </w:r>
      <w:r w:rsidR="005F4A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465A0E" wp14:editId="2AF9A3A7">
                <wp:simplePos x="0" y="0"/>
                <wp:positionH relativeFrom="column">
                  <wp:posOffset>2796540</wp:posOffset>
                </wp:positionH>
                <wp:positionV relativeFrom="paragraph">
                  <wp:posOffset>1363345</wp:posOffset>
                </wp:positionV>
                <wp:extent cx="3609975" cy="5972175"/>
                <wp:effectExtent l="0" t="0" r="28575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597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D0A" w:rsidRDefault="00B10D0A" w:rsidP="00B10D0A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>В преддверии майских праздников в Кушнаренково прошел культурно-массовый праздник «Здравствуй, сосед!». Данное мероприятие проводится в рамках V Всероссийской акции «Международный день со</w:t>
                            </w:r>
                            <w:r w:rsidR="00386F5F">
                              <w:rPr>
                                <w:rFonts w:ascii="Times New Roman" w:hAnsi="Times New Roman" w:cs="Times New Roman"/>
                              </w:rPr>
                              <w:t>седей», призванной укрепить</w:t>
                            </w:r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 xml:space="preserve"> добрососедские отношения, усилить соседскую взаимопомощь. Праздник проводится в России с 2006 года. Организовали такой культурно-массовый праздник РОВПП «Единая Россия», Сектор по молодежной политике и спорту, молодежный центр «Ровесник» и районный дом</w:t>
                            </w:r>
                            <w:r w:rsidR="00386F5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 xml:space="preserve"> культуры. Мероприятие прошло во дворе многоквартирных домов № 54,56,58 по улице Октябрьская и объединило более 30 соседей, среди них была и ветеран нашей гимназии Заслуженный учитель РБ Девятова Р. Г. Гостями праздника стали глава администрации </w:t>
                            </w:r>
                            <w:proofErr w:type="spellStart"/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>Кушнаренко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района Руслан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Гизатуллин</w:t>
                            </w:r>
                            <w:proofErr w:type="spellEnd"/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>и  Радик</w:t>
                            </w:r>
                            <w:proofErr w:type="gramEnd"/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 xml:space="preserve"> Гареев, главный специалист Регионального отделения партии Единая Россия. </w:t>
                            </w:r>
                          </w:p>
                          <w:p w:rsidR="00752028" w:rsidRPr="00B10D0A" w:rsidRDefault="00B10D0A" w:rsidP="00320BD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10D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133CBD" wp14:editId="230E0876">
                                  <wp:extent cx="3448050" cy="2638424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6398" cy="2644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0D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5A0E" id="_x0000_s1034" type="#_x0000_t202" style="position:absolute;margin-left:220.2pt;margin-top:107.35pt;width:284.25pt;height:47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">
                <v:textbox>
                  <w:txbxContent>
                    <w:p w:rsidR="00B10D0A" w:rsidRDefault="00B10D0A" w:rsidP="00B10D0A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10D0A">
                        <w:rPr>
                          <w:rFonts w:ascii="Times New Roman" w:hAnsi="Times New Roman" w:cs="Times New Roman"/>
                        </w:rPr>
                        <w:t>В преддверии майских праздников в Кушнаренково прошел культурно-массовый праздник «Здравствуй, сосед!». Данное мероприятие проводится в рамках V Всероссийской акции «Международный день со</w:t>
                      </w:r>
                      <w:r w:rsidR="00386F5F">
                        <w:rPr>
                          <w:rFonts w:ascii="Times New Roman" w:hAnsi="Times New Roman" w:cs="Times New Roman"/>
                        </w:rPr>
                        <w:t>седей», призванной укрепить</w:t>
                      </w:r>
                      <w:r w:rsidRPr="00B10D0A">
                        <w:rPr>
                          <w:rFonts w:ascii="Times New Roman" w:hAnsi="Times New Roman" w:cs="Times New Roman"/>
                        </w:rPr>
                        <w:t xml:space="preserve"> добрососедские отношения, усилить соседскую взаимопомощь. Праздник проводится в России с 2006 года. Организовали такой культурно-массовый праздник РОВПП «Единая Россия», Сектор по молодежной политике и спорту, молодежный центр «Ровесник» и районный дом</w:t>
                      </w:r>
                      <w:r w:rsidR="00386F5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10D0A">
                        <w:rPr>
                          <w:rFonts w:ascii="Times New Roman" w:hAnsi="Times New Roman" w:cs="Times New Roman"/>
                        </w:rPr>
                        <w:t xml:space="preserve"> культуры. Мероприятие прошло во дворе многоквартирных домов № 54,56,58 по улице Октябрьская и объединило более 30 соседей, среди них была и ветеран нашей гимназии Заслуженный учитель РБ Девятова Р. Г. Гостями праздника стали глава администрации </w:t>
                      </w:r>
                      <w:proofErr w:type="spellStart"/>
                      <w:r w:rsidRPr="00B10D0A">
                        <w:rPr>
                          <w:rFonts w:ascii="Times New Roman" w:hAnsi="Times New Roman" w:cs="Times New Roman"/>
                        </w:rPr>
                        <w:t>Кушнаренко</w:t>
                      </w:r>
                      <w:r>
                        <w:rPr>
                          <w:rFonts w:ascii="Times New Roman" w:hAnsi="Times New Roman" w:cs="Times New Roman"/>
                        </w:rPr>
                        <w:t>вского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района Руслан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Гизатуллин</w:t>
                      </w:r>
                      <w:proofErr w:type="spellEnd"/>
                      <w:r w:rsidRPr="00B10D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 w:rsidRPr="00B10D0A">
                        <w:rPr>
                          <w:rFonts w:ascii="Times New Roman" w:hAnsi="Times New Roman" w:cs="Times New Roman"/>
                        </w:rPr>
                        <w:t>и  Радик</w:t>
                      </w:r>
                      <w:proofErr w:type="gramEnd"/>
                      <w:r w:rsidRPr="00B10D0A">
                        <w:rPr>
                          <w:rFonts w:ascii="Times New Roman" w:hAnsi="Times New Roman" w:cs="Times New Roman"/>
                        </w:rPr>
                        <w:t xml:space="preserve"> Гареев, главный специалист Регионального отделения партии Единая Россия. </w:t>
                      </w:r>
                    </w:p>
                    <w:p w:rsidR="00752028" w:rsidRPr="00B10D0A" w:rsidRDefault="00B10D0A" w:rsidP="00320BD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10D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133CBD" wp14:editId="230E0876">
                            <wp:extent cx="3448050" cy="2638424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6398" cy="2644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0D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0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080BF8" wp14:editId="3DBFFBD1">
                <wp:simplePos x="0" y="0"/>
                <wp:positionH relativeFrom="column">
                  <wp:posOffset>-946785</wp:posOffset>
                </wp:positionH>
                <wp:positionV relativeFrom="paragraph">
                  <wp:posOffset>4420870</wp:posOffset>
                </wp:positionV>
                <wp:extent cx="3695700" cy="3000375"/>
                <wp:effectExtent l="0" t="0" r="0" b="95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BD2" w:rsidRPr="005F4A1C" w:rsidRDefault="00320BD2" w:rsidP="00320BD2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F4A1C">
                              <w:rPr>
                                <w:rFonts w:ascii="Times New Roman" w:hAnsi="Times New Roman" w:cs="Times New Roman"/>
                                <w:b/>
                              </w:rPr>
                              <w:t>Бессмертный полк</w:t>
                            </w:r>
                          </w:p>
                          <w:p w:rsidR="00320BD2" w:rsidRPr="00320BD2" w:rsidRDefault="00320BD2" w:rsidP="00D17D79">
                            <w:pPr>
                              <w:pStyle w:val="a5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BD2">
                              <w:rPr>
                                <w:rFonts w:ascii="Times New Roman" w:hAnsi="Times New Roman" w:cs="Times New Roman"/>
                              </w:rPr>
                              <w:t xml:space="preserve">9 мая в Кушнаренково пройдет ставшая уже традицией общероссийская гражданско-патриотическая акция «Бессмертный полк». В современном виде движение «Бессмертный полк» было инициировано в 2011 году журналистами. В </w:t>
                            </w:r>
                            <w:proofErr w:type="spellStart"/>
                            <w:r w:rsidRPr="00320BD2">
                              <w:rPr>
                                <w:rFonts w:ascii="Times New Roman" w:hAnsi="Times New Roman" w:cs="Times New Roman"/>
                              </w:rPr>
                              <w:t>Кушнаренковском</w:t>
                            </w:r>
                            <w:proofErr w:type="spellEnd"/>
                            <w:r w:rsidRPr="00320BD2">
                              <w:rPr>
                                <w:rFonts w:ascii="Times New Roman" w:hAnsi="Times New Roman" w:cs="Times New Roman"/>
                              </w:rPr>
                              <w:t xml:space="preserve"> районе  начали проводить с 2014 года. Все учителя, школьники, жители села приходят в этот день на центральную площадь, чтобы вспомнить о героях, защитивших нашу страну в годы Великой Отечественной войны. «Бессмертный полк» сплотил всю нашу страну. Он помогает осознать, что зло было побеждено, война остановлена и небо стало мирным. «Бессмертный полк» - это источник надежды для людей во всём мире. «Это праздник с сединою на висках, это радость со слезами на глазах».</w:t>
                            </w:r>
                          </w:p>
                          <w:p w:rsidR="00320BD2" w:rsidRPr="00320BD2" w:rsidRDefault="00320BD2" w:rsidP="00320BD2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0BD2">
                              <w:rPr>
                                <w:rFonts w:ascii="Times New Roman" w:hAnsi="Times New Roman" w:cs="Times New Roman"/>
                              </w:rPr>
                              <w:t>Троицкая Милана</w:t>
                            </w:r>
                            <w:r w:rsidR="005F4A1C">
                              <w:rPr>
                                <w:rFonts w:ascii="Times New Roman" w:hAnsi="Times New Roman" w:cs="Times New Roman"/>
                              </w:rPr>
                              <w:t>, ученица 5а класса</w:t>
                            </w:r>
                            <w:r w:rsidRPr="00320BD2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0BF8" id="_x0000_s1035" type="#_x0000_t202" style="position:absolute;margin-left:-74.55pt;margin-top:348.1pt;width:291pt;height:23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" stroked="f">
                <v:textbox>
                  <w:txbxContent>
                    <w:p w:rsidR="00320BD2" w:rsidRPr="005F4A1C" w:rsidRDefault="00320BD2" w:rsidP="00320BD2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F4A1C">
                        <w:rPr>
                          <w:rFonts w:ascii="Times New Roman" w:hAnsi="Times New Roman" w:cs="Times New Roman"/>
                          <w:b/>
                        </w:rPr>
                        <w:t>Бессмертный полк</w:t>
                      </w:r>
                    </w:p>
                    <w:p w:rsidR="00320BD2" w:rsidRPr="00320BD2" w:rsidRDefault="00320BD2" w:rsidP="00D17D79">
                      <w:pPr>
                        <w:pStyle w:val="a5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20BD2">
                        <w:rPr>
                          <w:rFonts w:ascii="Times New Roman" w:hAnsi="Times New Roman" w:cs="Times New Roman"/>
                        </w:rPr>
                        <w:t xml:space="preserve">9 мая в Кушнаренково пройдет ставшая уже традицией общероссийская гражданско-патриотическая акция «Бессмертный полк». В современном виде движение «Бессмертный полк» было инициировано в 2011 году журналистами. В </w:t>
                      </w:r>
                      <w:proofErr w:type="spellStart"/>
                      <w:r w:rsidRPr="00320BD2">
                        <w:rPr>
                          <w:rFonts w:ascii="Times New Roman" w:hAnsi="Times New Roman" w:cs="Times New Roman"/>
                        </w:rPr>
                        <w:t>Кушнаренковском</w:t>
                      </w:r>
                      <w:proofErr w:type="spellEnd"/>
                      <w:r w:rsidRPr="00320BD2">
                        <w:rPr>
                          <w:rFonts w:ascii="Times New Roman" w:hAnsi="Times New Roman" w:cs="Times New Roman"/>
                        </w:rPr>
                        <w:t xml:space="preserve"> районе  начали проводить с 2014 года. Все учителя, школьники, жители села приходят в этот день на центральную площадь, чтобы вспомнить о героях, защитивших нашу страну в годы Великой Отечественной войны. «Бессмертный полк» сплотил всю нашу страну. Он помогает осознать, что зло было побеждено, война остановлена и небо стало мирным. «Бессмертный полк» - это источник надежды для людей во всём мире. «Это праздник с сединою на висках, это радость со слезами на глазах».</w:t>
                      </w:r>
                    </w:p>
                    <w:p w:rsidR="00320BD2" w:rsidRPr="00320BD2" w:rsidRDefault="00320BD2" w:rsidP="00320BD2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20BD2">
                        <w:rPr>
                          <w:rFonts w:ascii="Times New Roman" w:hAnsi="Times New Roman" w:cs="Times New Roman"/>
                        </w:rPr>
                        <w:t>Троицкая Милана</w:t>
                      </w:r>
                      <w:r w:rsidR="005F4A1C">
                        <w:rPr>
                          <w:rFonts w:ascii="Times New Roman" w:hAnsi="Times New Roman" w:cs="Times New Roman"/>
                        </w:rPr>
                        <w:t>, ученица 5а класса</w:t>
                      </w:r>
                      <w:r w:rsidRPr="00320BD2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43A93">
        <w:rPr>
          <w:noProof/>
        </w:rPr>
        <w:pict>
          <v:shape id="_x0000_s1030" type="#_x0000_t75" style="position:absolute;margin-left:199.95pt;margin-top:583.15pt;width:301.4pt;height:26.95pt;z-index:251677696;mso-position-horizontal-relative:text;mso-position-vertical-relative:text;mso-width-relative:page;mso-height-relative:page">
            <v:imagedata r:id="rId16" o:title="hpreader_V0ddcV2cGf"/>
          </v:shape>
        </w:pict>
      </w:r>
      <w:r w:rsidR="006E4384">
        <w:br w:type="page"/>
      </w:r>
    </w:p>
    <w:tbl>
      <w:tblPr>
        <w:tblStyle w:val="a6"/>
        <w:tblW w:w="0" w:type="auto"/>
        <w:tblInd w:w="-1168" w:type="dxa"/>
        <w:tblLook w:val="04A0" w:firstRow="1" w:lastRow="0" w:firstColumn="1" w:lastColumn="0" w:noHBand="0" w:noVBand="1"/>
      </w:tblPr>
      <w:tblGrid>
        <w:gridCol w:w="5354"/>
      </w:tblGrid>
      <w:tr w:rsidR="005F4A1C" w:rsidRPr="005F4A1C" w:rsidTr="008A74FE"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5F4A1C" w:rsidRPr="005F4A1C" w:rsidRDefault="00D8542B" w:rsidP="005F4A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107E911" wp14:editId="07852937">
                      <wp:simplePos x="0" y="0"/>
                      <wp:positionH relativeFrom="column">
                        <wp:posOffset>3462020</wp:posOffset>
                      </wp:positionH>
                      <wp:positionV relativeFrom="paragraph">
                        <wp:posOffset>-132715</wp:posOffset>
                      </wp:positionV>
                      <wp:extent cx="3600450" cy="2486025"/>
                      <wp:effectExtent l="0" t="0" r="0" b="9525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04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02E8" w:rsidRPr="00D8542B" w:rsidRDefault="00AA74B6" w:rsidP="00D8542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D8542B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Первый Всероссийский съезд учителей башкирского языка и литературы</w:t>
                                  </w:r>
                                </w:p>
                                <w:p w:rsidR="00AA74B6" w:rsidRPr="00D8542B" w:rsidRDefault="00386F5F" w:rsidP="00386F5F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</w:t>
                                  </w:r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>В соответствии с распоряжением Правительства Республики Башкортостан с 10 по 12 апреля 2019 года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в г.Уфа</w:t>
                                  </w:r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gramStart"/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>прово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дился </w:t>
                                  </w:r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первый</w:t>
                                  </w:r>
                                  <w:proofErr w:type="gramEnd"/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Всероссийский съезд учителей башкирского языка и литературы. Мне посчастливилось</w:t>
                                  </w:r>
                                  <w:r w:rsidR="00D8542B" w:rsidRPr="00D854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принять участие в его работе в составе делегации из </w:t>
                                  </w:r>
                                  <w:proofErr w:type="spellStart"/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>Кушнаренковского</w:t>
                                  </w:r>
                                  <w:proofErr w:type="spellEnd"/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района, которую возглавляла начальник МКУ РОО нашего района Р.А. </w:t>
                                  </w:r>
                                  <w:proofErr w:type="spellStart"/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>Ибакова</w:t>
                                  </w:r>
                                  <w:proofErr w:type="spellEnd"/>
                                  <w:r w:rsidR="00AA74B6" w:rsidRPr="00D8542B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="00D8542B" w:rsidRPr="00D854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Целью съезда был поиск новых инновационных подходов в преподавании башкирского языка. Работа съезда прошла в творческой атмосфере.</w:t>
                                  </w:r>
                                </w:p>
                                <w:p w:rsidR="00D8542B" w:rsidRDefault="00D8542B" w:rsidP="00D8542B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D8542B">
                                    <w:rPr>
                                      <w:rFonts w:ascii="Times New Roman" w:hAnsi="Times New Roman" w:cs="Times New Roman"/>
                                    </w:rPr>
                                    <w:t>Заместитель директора по научно-методической работе МБОУ Гимназия с. Кушнаренково Ахмадуллина Э.К.</w:t>
                                  </w:r>
                                </w:p>
                                <w:p w:rsidR="00D8542B" w:rsidRDefault="00D8542B" w:rsidP="00D8542B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D8542B" w:rsidRPr="00D8542B" w:rsidRDefault="00D8542B" w:rsidP="00D8542B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D8542B" w:rsidRPr="00D8542B" w:rsidRDefault="00D8542B" w:rsidP="00D854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7E911" id="Поле 27" o:spid="_x0000_s1036" type="#_x0000_t202" style="position:absolute;left:0;text-align:left;margin-left:272.6pt;margin-top:-10.45pt;width:283.5pt;height:195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" fillcolor="white [3201]" stroked="f" strokeweight=".5pt">
                      <v:textbox>
                        <w:txbxContent>
                          <w:p w:rsidR="005102E8" w:rsidRPr="00D8542B" w:rsidRDefault="00AA74B6" w:rsidP="00D854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8542B">
                              <w:rPr>
                                <w:rFonts w:ascii="Times New Roman" w:hAnsi="Times New Roman" w:cs="Times New Roman"/>
                                <w:b/>
                              </w:rPr>
                              <w:t>Первый Всероссийский съезд учителей башкирского языка и литературы</w:t>
                            </w:r>
                          </w:p>
                          <w:p w:rsidR="00AA74B6" w:rsidRPr="00D8542B" w:rsidRDefault="00386F5F" w:rsidP="00386F5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>В соответствии с распоряжением Правительства Республики Башкортостан с 10 по 12 апреля 2019 года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 г.Уфа</w:t>
                            </w:r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>прово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дился </w:t>
                            </w:r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 xml:space="preserve"> первый</w:t>
                            </w:r>
                            <w:proofErr w:type="gramEnd"/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 xml:space="preserve"> Всероссийский съезд учителей башкирского языка и литературы. Мне посчастливилось</w:t>
                            </w:r>
                            <w:r w:rsidR="00D8542B" w:rsidRPr="00D8542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 xml:space="preserve">принять участие в его работе в составе делегации из </w:t>
                            </w:r>
                            <w:proofErr w:type="spellStart"/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>Кушнаренковского</w:t>
                            </w:r>
                            <w:proofErr w:type="spellEnd"/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 xml:space="preserve"> района, которую возглавляла начальник МКУ РОО нашего района Р.А. </w:t>
                            </w:r>
                            <w:proofErr w:type="spellStart"/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>Ибакова</w:t>
                            </w:r>
                            <w:proofErr w:type="spellEnd"/>
                            <w:r w:rsidR="00AA74B6" w:rsidRPr="00D8542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D8542B" w:rsidRPr="00D8542B">
                              <w:rPr>
                                <w:rFonts w:ascii="Times New Roman" w:hAnsi="Times New Roman" w:cs="Times New Roman"/>
                              </w:rPr>
                              <w:t xml:space="preserve"> Целью съезда был поиск новых инновационных подходов в преподавании башкирского языка. Работа съезда прошла в творческой атмосфере.</w:t>
                            </w:r>
                          </w:p>
                          <w:p w:rsidR="00D8542B" w:rsidRDefault="00D8542B" w:rsidP="00D8542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542B">
                              <w:rPr>
                                <w:rFonts w:ascii="Times New Roman" w:hAnsi="Times New Roman" w:cs="Times New Roman"/>
                              </w:rPr>
                              <w:t>Заместитель директора по научно-методической работе МБОУ Гимназия с. Кушнаренково Ахмадуллина Э.К.</w:t>
                            </w:r>
                          </w:p>
                          <w:p w:rsidR="00D8542B" w:rsidRDefault="00D8542B" w:rsidP="00D8542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8542B" w:rsidRPr="00D8542B" w:rsidRDefault="00D8542B" w:rsidP="00D8542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8542B" w:rsidRPr="00D8542B" w:rsidRDefault="00D8542B" w:rsidP="00D854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A1C" w:rsidRPr="005F4A1C">
              <w:rPr>
                <w:rFonts w:ascii="Times New Roman" w:hAnsi="Times New Roman" w:cs="Times New Roman"/>
                <w:b/>
              </w:rPr>
              <w:t>Герои рядом с нами</w:t>
            </w:r>
          </w:p>
          <w:p w:rsidR="005F4A1C" w:rsidRPr="005F4A1C" w:rsidRDefault="005102E8" w:rsidP="005102E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5F4A1C" w:rsidRPr="005F4A1C">
              <w:rPr>
                <w:rFonts w:ascii="Times New Roman" w:hAnsi="Times New Roman" w:cs="Times New Roman"/>
              </w:rPr>
              <w:t>Герой рядом с нами – это не шутки! Одним из таких героев является Ирина Валерьевна Яшина. Она спасла мальчика, который упал в яму со сточной водой глубиной семь метров. Когда его достали, он уже не дышал. Но Ирина Валерьевна во время транспортировки в больницу делала искусственное дыхание, массаж сердца, очистила ротовую полость,  и мальчик был спасён. Фельдшер скорой помощи – подруга моей мамы, и я горжусь тем, что рядом с нами живёт замечательная женщина, которая является выпускницей нашей Гимназии.</w:t>
            </w:r>
          </w:p>
          <w:p w:rsidR="005F4A1C" w:rsidRPr="005F4A1C" w:rsidRDefault="008A74FE" w:rsidP="005F4A1C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Зиганши</w:t>
            </w:r>
            <w:r w:rsidR="005F4A1C" w:rsidRPr="005F4A1C">
              <w:rPr>
                <w:rFonts w:ascii="Times New Roman" w:hAnsi="Times New Roman" w:cs="Times New Roman"/>
              </w:rPr>
              <w:t>н</w:t>
            </w:r>
            <w:proofErr w:type="spellEnd"/>
            <w:r w:rsidR="005F4A1C" w:rsidRPr="005F4A1C">
              <w:rPr>
                <w:rFonts w:ascii="Times New Roman" w:hAnsi="Times New Roman" w:cs="Times New Roman"/>
              </w:rPr>
              <w:t xml:space="preserve"> Амир</w:t>
            </w:r>
            <w:r>
              <w:rPr>
                <w:rFonts w:ascii="Times New Roman" w:hAnsi="Times New Roman" w:cs="Times New Roman"/>
              </w:rPr>
              <w:t>, ученик 5а класса</w:t>
            </w:r>
          </w:p>
        </w:tc>
      </w:tr>
    </w:tbl>
    <w:p w:rsidR="008A74FE" w:rsidRDefault="008A74FE" w:rsidP="00EA6B5D">
      <w:pPr>
        <w:ind w:left="-15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D6A88A6" wp14:editId="5B0937CC">
            <wp:simplePos x="0" y="0"/>
            <wp:positionH relativeFrom="margin">
              <wp:posOffset>-699135</wp:posOffset>
            </wp:positionH>
            <wp:positionV relativeFrom="margin">
              <wp:posOffset>2126615</wp:posOffset>
            </wp:positionV>
            <wp:extent cx="2476500" cy="1903095"/>
            <wp:effectExtent l="0" t="0" r="0" b="1905"/>
            <wp:wrapSquare wrapText="bothSides"/>
            <wp:docPr id="20" name="Рисунок 20" descr="Ð¤ÐµÐ»ÑÐ´ÑÐµÑ Ð¸ Ð¼Ð°Ð»ÑÑÐ¸Ðº, ÑÐ¿Ð°ÑÑÐ¸Ðµ ÑÐµÐ±ÐµÐ½ÐºÐ°, Ð½Ð°Ð³ÑÐ°Ð¶Ð´ÐµÐ½Ñ Ð³Ð»Ð°Ð²Ð¾Ð¹ ÑÐ°Ð¹Ð¾Ð½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µÐ»ÑÐ´ÑÐµÑ Ð¸ Ð¼Ð°Ð»ÑÑÐ¸Ðº, ÑÐ¿Ð°ÑÑÐ¸Ðµ ÑÐµÐ±ÐµÐ½ÐºÐ°, Ð½Ð°Ð³ÑÐ°Ð¶Ð´ÐµÐ½Ñ Ð³Ð»Ð°Ð²Ð¾Ð¹ ÑÐ°Ð¹Ð¾Ð½Ð°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4" t="-2206" r="17688" b="2206"/>
                    <a:stretch/>
                  </pic:blipFill>
                  <pic:spPr bwMode="auto">
                    <a:xfrm>
                      <a:off x="0" y="0"/>
                      <a:ext cx="24765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4FE" w:rsidRDefault="00D8542B" w:rsidP="00EA6B5D">
      <w:pPr>
        <w:ind w:left="-1560"/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BB0975E" wp14:editId="40ABDE8C">
            <wp:simplePos x="0" y="0"/>
            <wp:positionH relativeFrom="margin">
              <wp:posOffset>2967990</wp:posOffset>
            </wp:positionH>
            <wp:positionV relativeFrom="margin">
              <wp:posOffset>2477135</wp:posOffset>
            </wp:positionV>
            <wp:extent cx="3133725" cy="2162175"/>
            <wp:effectExtent l="0" t="0" r="9525" b="9525"/>
            <wp:wrapSquare wrapText="bothSides"/>
            <wp:docPr id="28" name="Рисунок 28" descr="C:\Users\Гизатуллина\Desktop\Вести 2\IMG-2019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затуллина\Desktop\Вести 2\IMG-2019050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8" b="22264"/>
                    <a:stretch/>
                  </pic:blipFill>
                  <pic:spPr bwMode="auto">
                    <a:xfrm>
                      <a:off x="0" y="0"/>
                      <a:ext cx="3133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3A93">
        <w:rPr>
          <w:noProof/>
        </w:rPr>
        <w:pict>
          <v:shape id="_x0000_s1031" type="#_x0000_t75" style="position:absolute;left:0;text-align:left;margin-left:-85pt;margin-top:694.65pt;width:593.75pt;height:125.95pt;z-index:251679744;mso-position-horizontal-relative:text;mso-position-vertical-relative:text;mso-width-relative:page;mso-height-relative:page">
            <v:imagedata r:id="rId19" o:title="hpreader_uWRFmyUVu3"/>
          </v:shape>
        </w:pict>
      </w:r>
    </w:p>
    <w:p w:rsidR="008A74FE" w:rsidRPr="008A74FE" w:rsidRDefault="008A74FE" w:rsidP="008A74FE"/>
    <w:p w:rsidR="008A74FE" w:rsidRPr="008A74FE" w:rsidRDefault="008A74FE" w:rsidP="008A74FE"/>
    <w:p w:rsidR="008A74FE" w:rsidRPr="008A74FE" w:rsidRDefault="008A74FE" w:rsidP="008A74FE"/>
    <w:p w:rsidR="00D8542B" w:rsidRDefault="00D8542B" w:rsidP="008A74FE">
      <w:pPr>
        <w:rPr>
          <w:rFonts w:ascii="Times New Roman" w:hAnsi="Times New Roman" w:cs="Times New Roman"/>
          <w:noProof/>
          <w:lang w:eastAsia="ru-RU"/>
        </w:rPr>
      </w:pPr>
    </w:p>
    <w:p w:rsidR="008A74FE" w:rsidRPr="008A74FE" w:rsidRDefault="008A74FE" w:rsidP="008A74FE"/>
    <w:p w:rsidR="008A74FE" w:rsidRPr="008A74FE" w:rsidRDefault="005102E8" w:rsidP="008A74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89CBA" wp14:editId="35B13B73">
                <wp:simplePos x="0" y="0"/>
                <wp:positionH relativeFrom="column">
                  <wp:posOffset>-739140</wp:posOffset>
                </wp:positionH>
                <wp:positionV relativeFrom="paragraph">
                  <wp:posOffset>36830</wp:posOffset>
                </wp:positionV>
                <wp:extent cx="2514600" cy="21907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4FE" w:rsidRPr="00C76C67" w:rsidRDefault="008A74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6C67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r w:rsidR="00C76C67" w:rsidRPr="00C76C67">
                              <w:rPr>
                                <w:rFonts w:ascii="Times New Roman" w:hAnsi="Times New Roman" w:cs="Times New Roman"/>
                              </w:rPr>
                              <w:t>с сайта администрации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89CBA" id="Поле 22" o:spid="_x0000_s1037" type="#_x0000_t202" style="position:absolute;margin-left:-58.2pt;margin-top:2.9pt;width:198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" filled="f" stroked="f" strokeweight=".5pt">
                <v:textbox>
                  <w:txbxContent>
                    <w:p w:rsidR="008A74FE" w:rsidRPr="00C76C67" w:rsidRDefault="008A74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76C67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r w:rsidR="00C76C67" w:rsidRPr="00C76C67">
                        <w:rPr>
                          <w:rFonts w:ascii="Times New Roman" w:hAnsi="Times New Roman" w:cs="Times New Roman"/>
                        </w:rPr>
                        <w:t>с сайта администрации района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463" w:tblpY="10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</w:tblGrid>
      <w:tr w:rsidR="00D8542B" w:rsidTr="00D8542B">
        <w:trPr>
          <w:trHeight w:val="4149"/>
        </w:trPr>
        <w:tc>
          <w:tcPr>
            <w:tcW w:w="5055" w:type="dxa"/>
          </w:tcPr>
          <w:p w:rsidR="00D8542B" w:rsidRPr="008A74FE" w:rsidRDefault="00D8542B" w:rsidP="00D8542B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Молодцы</w:t>
            </w:r>
            <w:r w:rsidRPr="008A74FE">
              <w:rPr>
                <w:rFonts w:ascii="Times New Roman" w:hAnsi="Times New Roman"/>
                <w:b/>
              </w:rPr>
              <w:t>!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D8542B" w:rsidRDefault="00D8542B" w:rsidP="00D8542B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F2CBB61" wp14:editId="721D70CC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2877185</wp:posOffset>
                      </wp:positionV>
                      <wp:extent cx="2105025" cy="1504950"/>
                      <wp:effectExtent l="0" t="0" r="9525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150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542B" w:rsidRDefault="00D8542B" w:rsidP="00D8542B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0CCD433" wp14:editId="5CF585A9">
                                        <wp:extent cx="2019299" cy="1514475"/>
                                        <wp:effectExtent l="0" t="0" r="635" b="0"/>
                                        <wp:docPr id="24" name="Рисунок 24" descr="C:\Users\Гизатуллина\Downloads\WhatsApp Image 2019-05-06 at 10.42.0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Гизатуллина\Downloads\WhatsApp Image 2019-05-06 at 10.42.00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6895" cy="1520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CBB61" id="Поле 25" o:spid="_x0000_s1038" type="#_x0000_t202" style="position:absolute;left:0;text-align:left;margin-left:-9.6pt;margin-top:226.55pt;width:165.75pt;height:11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" fillcolor="white [3201]" stroked="f" strokeweight=".5pt">
                      <v:textbox>
                        <w:txbxContent>
                          <w:p w:rsidR="00D8542B" w:rsidRDefault="00D8542B" w:rsidP="00D8542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CCD433" wp14:editId="5CF585A9">
                                  <wp:extent cx="2019299" cy="1514475"/>
                                  <wp:effectExtent l="0" t="0" r="635" b="0"/>
                                  <wp:docPr id="24" name="Рисунок 24" descr="C:\Users\Гизатуллина\Downloads\WhatsApp Image 2019-05-06 at 10.42.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Гизатуллина\Downloads\WhatsApp Image 2019-05-06 at 10.42.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895" cy="1520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  </w:t>
            </w:r>
            <w:r w:rsidRPr="003A260E">
              <w:rPr>
                <w:rFonts w:ascii="Times New Roman" w:hAnsi="Times New Roman"/>
              </w:rPr>
              <w:t>14 апреля в</w:t>
            </w:r>
            <w:r>
              <w:rPr>
                <w:rFonts w:ascii="Times New Roman" w:hAnsi="Times New Roman"/>
              </w:rPr>
              <w:t xml:space="preserve"> Конгресс- холле "</w:t>
            </w:r>
            <w:proofErr w:type="spellStart"/>
            <w:r>
              <w:rPr>
                <w:rFonts w:ascii="Times New Roman" w:hAnsi="Times New Roman"/>
              </w:rPr>
              <w:t>Торатау</w:t>
            </w:r>
            <w:proofErr w:type="spellEnd"/>
            <w:r>
              <w:rPr>
                <w:rFonts w:ascii="Times New Roman" w:hAnsi="Times New Roman"/>
              </w:rPr>
              <w:t xml:space="preserve">" </w:t>
            </w:r>
            <w:proofErr w:type="spellStart"/>
            <w:r>
              <w:rPr>
                <w:rFonts w:ascii="Times New Roman" w:hAnsi="Times New Roman"/>
              </w:rPr>
              <w:t>г.Уфа</w:t>
            </w:r>
            <w:proofErr w:type="spellEnd"/>
            <w:r w:rsidRPr="003A260E">
              <w:rPr>
                <w:rFonts w:ascii="Times New Roman" w:hAnsi="Times New Roman"/>
              </w:rPr>
              <w:t xml:space="preserve"> состоялся региональный этап олимпиады по ментальной </w:t>
            </w:r>
            <w:proofErr w:type="gramStart"/>
            <w:r w:rsidRPr="003A260E">
              <w:rPr>
                <w:rFonts w:ascii="Times New Roman" w:hAnsi="Times New Roman"/>
              </w:rPr>
              <w:t xml:space="preserve">арифметике  </w:t>
            </w:r>
            <w:proofErr w:type="spellStart"/>
            <w:r w:rsidRPr="003A260E">
              <w:rPr>
                <w:rFonts w:ascii="Times New Roman" w:hAnsi="Times New Roman"/>
              </w:rPr>
              <w:t>GeniusKid</w:t>
            </w:r>
            <w:proofErr w:type="spellEnd"/>
            <w:proofErr w:type="gramEnd"/>
            <w:r w:rsidRPr="003A260E">
              <w:rPr>
                <w:rFonts w:ascii="Times New Roman" w:hAnsi="Times New Roman"/>
              </w:rPr>
              <w:t xml:space="preserve"> 2019. Нашу команду представляли 5 участников. </w:t>
            </w:r>
            <w:r>
              <w:rPr>
                <w:rFonts w:ascii="Times New Roman" w:hAnsi="Times New Roman"/>
              </w:rPr>
              <w:t xml:space="preserve">В результате упорной борьбы </w:t>
            </w:r>
            <w:r w:rsidRPr="003A260E">
              <w:rPr>
                <w:rFonts w:ascii="Times New Roman" w:hAnsi="Times New Roman"/>
              </w:rPr>
              <w:t>обучающи</w:t>
            </w:r>
            <w:r>
              <w:rPr>
                <w:rFonts w:ascii="Times New Roman" w:hAnsi="Times New Roman"/>
              </w:rPr>
              <w:t>е</w:t>
            </w:r>
            <w:r w:rsidRPr="003A260E">
              <w:rPr>
                <w:rFonts w:ascii="Times New Roman" w:hAnsi="Times New Roman"/>
              </w:rPr>
              <w:t xml:space="preserve">ся 2б класса </w:t>
            </w:r>
            <w:r>
              <w:rPr>
                <w:rFonts w:ascii="Times New Roman" w:hAnsi="Times New Roman"/>
              </w:rPr>
              <w:t>г</w:t>
            </w:r>
            <w:r w:rsidRPr="003A260E">
              <w:rPr>
                <w:rFonts w:ascii="Times New Roman" w:hAnsi="Times New Roman"/>
              </w:rPr>
              <w:t xml:space="preserve">имназии  Шакирова Саида и Шарафутдинов </w:t>
            </w:r>
            <w:proofErr w:type="spellStart"/>
            <w:r w:rsidRPr="003A260E">
              <w:rPr>
                <w:rFonts w:ascii="Times New Roman" w:hAnsi="Times New Roman"/>
              </w:rPr>
              <w:t>Аяз</w:t>
            </w:r>
            <w:proofErr w:type="spellEnd"/>
            <w:r w:rsidRPr="003A260E">
              <w:rPr>
                <w:rFonts w:ascii="Times New Roman" w:hAnsi="Times New Roman"/>
              </w:rPr>
              <w:t xml:space="preserve">  заняли почетное 2 место.</w:t>
            </w:r>
          </w:p>
          <w:p w:rsidR="00D8542B" w:rsidRDefault="00D8542B" w:rsidP="00D8542B">
            <w:pPr>
              <w:pStyle w:val="a5"/>
              <w:jc w:val="right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6E7D25FC" wp14:editId="522739B2">
                  <wp:simplePos x="0" y="0"/>
                  <wp:positionH relativeFrom="margin">
                    <wp:posOffset>1500505</wp:posOffset>
                  </wp:positionH>
                  <wp:positionV relativeFrom="margin">
                    <wp:posOffset>193040</wp:posOffset>
                  </wp:positionV>
                  <wp:extent cx="1546860" cy="2277745"/>
                  <wp:effectExtent l="0" t="0" r="0" b="8255"/>
                  <wp:wrapSquare wrapText="bothSides"/>
                  <wp:docPr id="21" name="Рисунок 21" descr="C:\Users\Гизатуллина\Desktop\Вести 2\Робототехника (Якупов АА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изатуллина\Desktop\Вести 2\Робототехника (Якупов АА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/>
              </w:rPr>
              <w:t>Вагапов</w:t>
            </w:r>
            <w:proofErr w:type="spellEnd"/>
            <w:r>
              <w:rPr>
                <w:rFonts w:ascii="Times New Roman" w:hAnsi="Times New Roman"/>
              </w:rPr>
              <w:t xml:space="preserve"> Ролан, ученик 10 класса</w:t>
            </w:r>
          </w:p>
          <w:p w:rsidR="00D8542B" w:rsidRDefault="00D8542B" w:rsidP="00D8542B">
            <w:pPr>
              <w:pStyle w:val="a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(фото Якупова А.А.)</w:t>
            </w:r>
          </w:p>
          <w:p w:rsidR="00D8542B" w:rsidRDefault="00D8542B" w:rsidP="00D8542B">
            <w:pPr>
              <w:pStyle w:val="a5"/>
              <w:jc w:val="right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5DD32F6" wp14:editId="51F8E447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146050</wp:posOffset>
                      </wp:positionV>
                      <wp:extent cx="1371600" cy="156210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542B" w:rsidRDefault="00D8542B" w:rsidP="00D8542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102E8">
                                    <w:rPr>
                                      <w:rFonts w:ascii="Times New Roman" w:hAnsi="Times New Roman" w:cs="Times New Roman"/>
                                    </w:rPr>
                                    <w:t>С Днём Победы поздравили ученики 5а класса (</w:t>
                                  </w:r>
                                  <w:proofErr w:type="spellStart"/>
                                  <w:r w:rsidRPr="005102E8">
                                    <w:rPr>
                                      <w:rFonts w:ascii="Times New Roman" w:hAnsi="Times New Roman" w:cs="Times New Roman"/>
                                    </w:rPr>
                                    <w:t>кл</w:t>
                                  </w:r>
                                  <w:proofErr w:type="spellEnd"/>
                                  <w:r w:rsidRPr="005102E8">
                                    <w:rPr>
                                      <w:rFonts w:ascii="Times New Roman" w:hAnsi="Times New Roman" w:cs="Times New Roman"/>
                                    </w:rPr>
                                    <w:t>. руководитель Кузнецова Т.А.)</w:t>
                                  </w:r>
                                </w:p>
                                <w:p w:rsidR="00D8542B" w:rsidRPr="005102E8" w:rsidRDefault="00D8542B" w:rsidP="00D8542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Фото Хакимовой Аделины, ученицы 5а класса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D32F6" id="Поле 26" o:spid="_x0000_s1039" type="#_x0000_t202" style="position:absolute;left:0;text-align:left;margin-left:155.9pt;margin-top:11.5pt;width:108pt;height:12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" fillcolor="white [3201]" stroked="f" strokeweight=".5pt">
                      <v:textbox>
                        <w:txbxContent>
                          <w:p w:rsidR="00D8542B" w:rsidRDefault="00D8542B" w:rsidP="00D854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02E8">
                              <w:rPr>
                                <w:rFonts w:ascii="Times New Roman" w:hAnsi="Times New Roman" w:cs="Times New Roman"/>
                              </w:rPr>
                              <w:t>С Днём Победы поздравили ученики 5а класса (</w:t>
                            </w:r>
                            <w:proofErr w:type="spellStart"/>
                            <w:r w:rsidRPr="005102E8">
                              <w:rPr>
                                <w:rFonts w:ascii="Times New Roman" w:hAnsi="Times New Roman" w:cs="Times New Roman"/>
                              </w:rPr>
                              <w:t>кл</w:t>
                            </w:r>
                            <w:proofErr w:type="spellEnd"/>
                            <w:r w:rsidRPr="005102E8">
                              <w:rPr>
                                <w:rFonts w:ascii="Times New Roman" w:hAnsi="Times New Roman" w:cs="Times New Roman"/>
                              </w:rPr>
                              <w:t>. руководитель Кузнецова Т.А.)</w:t>
                            </w:r>
                          </w:p>
                          <w:p w:rsidR="00D8542B" w:rsidRPr="005102E8" w:rsidRDefault="00D8542B" w:rsidP="00D854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 Хакимовой Аделины, ученицы 5а класса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542B" w:rsidRDefault="00D8542B" w:rsidP="00D8542B"/>
        </w:tc>
      </w:tr>
    </w:tbl>
    <w:p w:rsidR="008A74FE" w:rsidRPr="008A74FE" w:rsidRDefault="008A74FE" w:rsidP="008A74FE"/>
    <w:p w:rsidR="008A74FE" w:rsidRPr="008A74FE" w:rsidRDefault="00D8542B" w:rsidP="008A74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5A5A9F" wp14:editId="29537602">
                <wp:simplePos x="0" y="0"/>
                <wp:positionH relativeFrom="column">
                  <wp:posOffset>88427</wp:posOffset>
                </wp:positionH>
                <wp:positionV relativeFrom="paragraph">
                  <wp:posOffset>147497</wp:posOffset>
                </wp:positionV>
                <wp:extent cx="3749306" cy="4173722"/>
                <wp:effectExtent l="0" t="0" r="381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306" cy="4173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EFE" w:rsidRPr="003B5EFE" w:rsidRDefault="003B5EFE" w:rsidP="003B5EFE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center"/>
                              <w:textAlignment w:val="baseline"/>
                              <w:rPr>
                                <w:b/>
                                <w:sz w:val="20"/>
                                <w:szCs w:val="22"/>
                              </w:rPr>
                            </w:pPr>
                            <w:r w:rsidRPr="003B5EFE">
                              <w:rPr>
                                <w:b/>
                                <w:sz w:val="20"/>
                                <w:szCs w:val="22"/>
                              </w:rPr>
                              <w:t>Бал выпускников</w:t>
                            </w:r>
                          </w:p>
                          <w:p w:rsidR="00D8542B" w:rsidRPr="00D8542B" w:rsidRDefault="00D8542B" w:rsidP="003B5EFE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textAlignment w:val="baseline"/>
                              <w:rPr>
                                <w:color w:val="4D4D4D"/>
                                <w:sz w:val="20"/>
                                <w:szCs w:val="22"/>
                              </w:rPr>
                            </w:pPr>
                            <w:r w:rsidRPr="00D8542B">
                              <w:rPr>
                                <w:sz w:val="20"/>
                                <w:szCs w:val="22"/>
                              </w:rPr>
                              <w:t>Майские праздники приносят с собой яр</w:t>
                            </w:r>
                            <w:r w:rsidR="003B5EFE">
                              <w:rPr>
                                <w:sz w:val="20"/>
                                <w:szCs w:val="22"/>
                              </w:rPr>
                              <w:t>кое солнце и аромат зелени</w:t>
                            </w:r>
                            <w:r w:rsidRPr="00D8542B">
                              <w:rPr>
                                <w:sz w:val="20"/>
                                <w:szCs w:val="22"/>
                              </w:rPr>
                              <w:t>. Для нас, девяти</w:t>
                            </w:r>
                            <w:r w:rsidR="003B5EFE">
                              <w:rPr>
                                <w:sz w:val="20"/>
                                <w:szCs w:val="22"/>
                              </w:rPr>
                              <w:t>классников, это особая пора</w:t>
                            </w:r>
                            <w:r w:rsidRPr="00D8542B">
                              <w:rPr>
                                <w:sz w:val="20"/>
                                <w:szCs w:val="22"/>
                              </w:rPr>
                              <w:t>. В этом году всех выпускников ожидают два новшества. Во-</w:t>
                            </w:r>
                            <w:r w:rsidRPr="003B5EFE">
                              <w:rPr>
                                <w:color w:val="000000" w:themeColor="text1"/>
                                <w:sz w:val="20"/>
                                <w:szCs w:val="22"/>
                              </w:rPr>
                              <w:t>первых, это районный бал выпускников как большой танцевальный праздник, посвящённый окончанию школьной жизни</w:t>
                            </w:r>
                            <w:r w:rsidRPr="003B5EFE">
                              <w:rPr>
                                <w:rFonts w:ascii="Roboto-Regular" w:hAnsi="Roboto-Regular"/>
                                <w:color w:val="000000" w:themeColor="text1"/>
                                <w:sz w:val="20"/>
                                <w:szCs w:val="22"/>
                              </w:rPr>
                              <w:t>. На один день центр села Кушнаренково погрузится в атмосферу школьного настроения, танцев и музыки! В</w:t>
                            </w:r>
                            <w:r w:rsidRPr="003B5EFE">
                              <w:rPr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о-вторых, компания </w:t>
                            </w:r>
                            <w:proofErr w:type="spellStart"/>
                            <w:r w:rsidRPr="003B5EFE">
                              <w:rPr>
                                <w:color w:val="000000" w:themeColor="text1"/>
                                <w:sz w:val="20"/>
                                <w:szCs w:val="22"/>
                              </w:rPr>
                              <w:t>Уфанет</w:t>
                            </w:r>
                            <w:proofErr w:type="spellEnd"/>
                            <w:r w:rsidRPr="003B5EFE">
                              <w:rPr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 создает «Аллею выпускников» из фотографий тех, кто перешагнул во взрослую жизнь, герои которой делятся своими мечтами и планами на будущее в подписях к фото. Это дарит возможность вынести радость выпускников далеко за пределы учебных кабинетов и акто</w:t>
                            </w:r>
                            <w:r w:rsidR="003B5EFE" w:rsidRPr="003B5EFE">
                              <w:rPr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вых залов. </w:t>
                            </w:r>
                            <w:r w:rsidRPr="003B5EFE">
                              <w:rPr>
                                <w:color w:val="000000" w:themeColor="text1"/>
                                <w:sz w:val="20"/>
                                <w:szCs w:val="22"/>
                              </w:rPr>
                              <w:t>Такой масштаб мероприятия стал возможен благодаря поддержке Администрации района, администрации МКУ РОО, администрации МБОУ Гимназия.</w:t>
                            </w:r>
                          </w:p>
                          <w:p w:rsidR="00D8542B" w:rsidRPr="00D8542B" w:rsidRDefault="003B5EFE" w:rsidP="003B5EF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</w:t>
                            </w:r>
                            <w:r w:rsidR="00D8542B" w:rsidRPr="00D8542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А пока после уроков мы спешим на  репетиции не только школьного вальса, но и вальса выпускников района.  В скором времени наш класс запланировал фотосессию для создания школьного альбома на память. На память о чудесных школьных годах, незабываемых моментах, школьных друзьях, любимых учителях.</w:t>
                            </w:r>
                          </w:p>
                          <w:p w:rsidR="003B5EFE" w:rsidRDefault="00D8542B" w:rsidP="003B5EF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542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Белые банты и фартуки, ленты и колокольчики, слезы на глазах- все это символы прощания с детством, наполненного заботой и любовью родителей, вниманием и терпением учи</w:t>
                            </w:r>
                            <w:r w:rsidR="003B5E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телей</w:t>
                            </w:r>
                            <w:r w:rsidRPr="00D8542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 Хочется пожелать своим сверстникам красивого праздника Последнего звонка</w:t>
                            </w:r>
                            <w:r w:rsidR="003B5E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!</w:t>
                            </w:r>
                            <w:r w:rsidR="003B5E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  <w:r w:rsidR="003B5E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  <w:r w:rsidR="003B5E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  <w:r w:rsidR="003B5E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</w:p>
                          <w:p w:rsidR="00D8542B" w:rsidRPr="00D8542B" w:rsidRDefault="00D8542B" w:rsidP="003B5EFE">
                            <w:pPr>
                              <w:spacing w:after="0"/>
                              <w:ind w:firstLine="708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542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Разалия </w:t>
                            </w:r>
                            <w:r w:rsidR="003B5E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8542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Галяутдинова</w:t>
                            </w:r>
                            <w:proofErr w:type="spellEnd"/>
                            <w:r w:rsidRPr="00D8542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ученица 9а класса</w:t>
                            </w:r>
                          </w:p>
                          <w:p w:rsidR="00D8542B" w:rsidRPr="00D8542B" w:rsidRDefault="00D8542B" w:rsidP="00D8542B">
                            <w:pPr>
                              <w:spacing w:after="0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5A9F" id="Поле 29" o:spid="_x0000_s1040" type="#_x0000_t202" style="position:absolute;margin-left:6.95pt;margin-top:11.6pt;width:295.2pt;height:328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" fillcolor="white [3201]" stroked="f" strokeweight=".5pt">
                <v:textbox>
                  <w:txbxContent>
                    <w:p w:rsidR="003B5EFE" w:rsidRPr="003B5EFE" w:rsidRDefault="003B5EFE" w:rsidP="003B5EFE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center"/>
                        <w:textAlignment w:val="baseline"/>
                        <w:rPr>
                          <w:b/>
                          <w:sz w:val="20"/>
                          <w:szCs w:val="22"/>
                        </w:rPr>
                      </w:pPr>
                      <w:r w:rsidRPr="003B5EFE">
                        <w:rPr>
                          <w:b/>
                          <w:sz w:val="20"/>
                          <w:szCs w:val="22"/>
                        </w:rPr>
                        <w:t>Бал выпускников</w:t>
                      </w:r>
                    </w:p>
                    <w:p w:rsidR="00D8542B" w:rsidRPr="00D8542B" w:rsidRDefault="00D8542B" w:rsidP="003B5EFE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textAlignment w:val="baseline"/>
                        <w:rPr>
                          <w:color w:val="4D4D4D"/>
                          <w:sz w:val="20"/>
                          <w:szCs w:val="22"/>
                        </w:rPr>
                      </w:pPr>
                      <w:r w:rsidRPr="00D8542B">
                        <w:rPr>
                          <w:sz w:val="20"/>
                          <w:szCs w:val="22"/>
                        </w:rPr>
                        <w:t>Майские праздники приносят с собой яр</w:t>
                      </w:r>
                      <w:r w:rsidR="003B5EFE">
                        <w:rPr>
                          <w:sz w:val="20"/>
                          <w:szCs w:val="22"/>
                        </w:rPr>
                        <w:t>кое солнце и аромат зелени</w:t>
                      </w:r>
                      <w:r w:rsidRPr="00D8542B">
                        <w:rPr>
                          <w:sz w:val="20"/>
                          <w:szCs w:val="22"/>
                        </w:rPr>
                        <w:t>. Для нас, девяти</w:t>
                      </w:r>
                      <w:r w:rsidR="003B5EFE">
                        <w:rPr>
                          <w:sz w:val="20"/>
                          <w:szCs w:val="22"/>
                        </w:rPr>
                        <w:t>классников, это особая пора</w:t>
                      </w:r>
                      <w:r w:rsidRPr="00D8542B">
                        <w:rPr>
                          <w:sz w:val="20"/>
                          <w:szCs w:val="22"/>
                        </w:rPr>
                        <w:t>. В этом году всех выпускников ожидают два новшества. Во-</w:t>
                      </w:r>
                      <w:r w:rsidRPr="003B5EFE">
                        <w:rPr>
                          <w:color w:val="000000" w:themeColor="text1"/>
                          <w:sz w:val="20"/>
                          <w:szCs w:val="22"/>
                        </w:rPr>
                        <w:t>первых, это районный бал выпускников как большой танцевальный праздник, посвящённый окончанию школьной жизни</w:t>
                      </w:r>
                      <w:r w:rsidRPr="003B5EFE">
                        <w:rPr>
                          <w:rFonts w:ascii="Roboto-Regular" w:hAnsi="Roboto-Regular"/>
                          <w:color w:val="000000" w:themeColor="text1"/>
                          <w:sz w:val="20"/>
                          <w:szCs w:val="22"/>
                        </w:rPr>
                        <w:t>. На один день центр села Кушнаренково погрузится в атмосферу школьного настроения, танцев и музыки! В</w:t>
                      </w:r>
                      <w:r w:rsidRPr="003B5EFE">
                        <w:rPr>
                          <w:color w:val="000000" w:themeColor="text1"/>
                          <w:sz w:val="20"/>
                          <w:szCs w:val="22"/>
                        </w:rPr>
                        <w:t xml:space="preserve">о-вторых, компания </w:t>
                      </w:r>
                      <w:proofErr w:type="spellStart"/>
                      <w:r w:rsidRPr="003B5EFE">
                        <w:rPr>
                          <w:color w:val="000000" w:themeColor="text1"/>
                          <w:sz w:val="20"/>
                          <w:szCs w:val="22"/>
                        </w:rPr>
                        <w:t>Уфанет</w:t>
                      </w:r>
                      <w:proofErr w:type="spellEnd"/>
                      <w:r w:rsidRPr="003B5EFE">
                        <w:rPr>
                          <w:color w:val="000000" w:themeColor="text1"/>
                          <w:sz w:val="20"/>
                          <w:szCs w:val="22"/>
                        </w:rPr>
                        <w:t xml:space="preserve">  создает «Аллею выпускников» из фотографий тех, кто перешагнул во взрослую жизнь, герои которой делятся своими мечтами и планами на будущее в подписях к фото. Это дарит возможность вынести радость выпускников далеко за пределы учебных кабинетов и акто</w:t>
                      </w:r>
                      <w:r w:rsidR="003B5EFE" w:rsidRPr="003B5EFE">
                        <w:rPr>
                          <w:color w:val="000000" w:themeColor="text1"/>
                          <w:sz w:val="20"/>
                          <w:szCs w:val="22"/>
                        </w:rPr>
                        <w:t xml:space="preserve">вых залов. </w:t>
                      </w:r>
                      <w:r w:rsidRPr="003B5EFE">
                        <w:rPr>
                          <w:color w:val="000000" w:themeColor="text1"/>
                          <w:sz w:val="20"/>
                          <w:szCs w:val="22"/>
                        </w:rPr>
                        <w:t>Такой масштаб мероприятия стал возможен благодаря поддержке Администрации района, администрации МКУ РОО, администрации МБОУ Гимназия.</w:t>
                      </w:r>
                    </w:p>
                    <w:p w:rsidR="00D8542B" w:rsidRPr="00D8542B" w:rsidRDefault="003B5EFE" w:rsidP="003B5EF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 </w:t>
                      </w:r>
                      <w:r w:rsidR="00D8542B" w:rsidRPr="00D8542B">
                        <w:rPr>
                          <w:rFonts w:ascii="Times New Roman" w:hAnsi="Times New Roman" w:cs="Times New Roman"/>
                          <w:sz w:val="20"/>
                        </w:rPr>
                        <w:t>А пока после уроков мы спешим на  репетиции не только школьного вальса, но и вальса выпускников района.  В скором времени наш класс запланировал фотосессию для создания школьного альбома на память. На память о чудесных школьных годах, незабываемых моментах, школьных друзьях, любимых учителях.</w:t>
                      </w:r>
                    </w:p>
                    <w:p w:rsidR="003B5EFE" w:rsidRDefault="00D8542B" w:rsidP="003B5EFE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542B">
                        <w:rPr>
                          <w:rFonts w:ascii="Times New Roman" w:hAnsi="Times New Roman" w:cs="Times New Roman"/>
                          <w:sz w:val="20"/>
                        </w:rPr>
                        <w:t>Белые банты и фартуки, ленты и колокольчики, слезы на глазах- все это символы прощания с детством, наполненного заботой и любовью родителей, вниманием и терпением учи</w:t>
                      </w:r>
                      <w:r w:rsidR="003B5EFE">
                        <w:rPr>
                          <w:rFonts w:ascii="Times New Roman" w:hAnsi="Times New Roman" w:cs="Times New Roman"/>
                          <w:sz w:val="20"/>
                        </w:rPr>
                        <w:t>телей</w:t>
                      </w:r>
                      <w:r w:rsidRPr="00D8542B">
                        <w:rPr>
                          <w:rFonts w:ascii="Times New Roman" w:hAnsi="Times New Roman" w:cs="Times New Roman"/>
                          <w:sz w:val="20"/>
                        </w:rPr>
                        <w:t>. Хочется пожелать своим сверстникам красивого праздника Последнего звонка</w:t>
                      </w:r>
                      <w:r w:rsidR="003B5EFE">
                        <w:rPr>
                          <w:rFonts w:ascii="Times New Roman" w:hAnsi="Times New Roman" w:cs="Times New Roman"/>
                          <w:sz w:val="20"/>
                        </w:rPr>
                        <w:t>!</w:t>
                      </w:r>
                      <w:r w:rsidR="003B5EFE"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  <w:r w:rsidR="003B5EFE"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  <w:r w:rsidR="003B5EFE"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  <w:r w:rsidR="003B5EFE"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</w:p>
                    <w:p w:rsidR="00D8542B" w:rsidRPr="00D8542B" w:rsidRDefault="00D8542B" w:rsidP="003B5EFE">
                      <w:pPr>
                        <w:spacing w:after="0"/>
                        <w:ind w:firstLine="708"/>
                        <w:jc w:val="righ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542B">
                        <w:rPr>
                          <w:rFonts w:ascii="Times New Roman" w:hAnsi="Times New Roman" w:cs="Times New Roman"/>
                          <w:sz w:val="20"/>
                        </w:rPr>
                        <w:t xml:space="preserve">Разалия </w:t>
                      </w:r>
                      <w:r w:rsidR="003B5EFE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D8542B">
                        <w:rPr>
                          <w:rFonts w:ascii="Times New Roman" w:hAnsi="Times New Roman" w:cs="Times New Roman"/>
                          <w:sz w:val="20"/>
                        </w:rPr>
                        <w:t>Галяутдинова</w:t>
                      </w:r>
                      <w:proofErr w:type="spellEnd"/>
                      <w:r w:rsidRPr="00D8542B">
                        <w:rPr>
                          <w:rFonts w:ascii="Times New Roman" w:hAnsi="Times New Roman" w:cs="Times New Roman"/>
                          <w:sz w:val="20"/>
                        </w:rPr>
                        <w:t>, ученица 9а класса</w:t>
                      </w:r>
                    </w:p>
                    <w:p w:rsidR="00D8542B" w:rsidRPr="00D8542B" w:rsidRDefault="00D8542B" w:rsidP="00D8542B">
                      <w:pPr>
                        <w:spacing w:after="0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74FE" w:rsidRPr="008A74FE" w:rsidRDefault="008A74FE" w:rsidP="008A74FE"/>
    <w:p w:rsidR="008A74FE" w:rsidRDefault="008A74FE" w:rsidP="008A74FE">
      <w:r>
        <w:br w:type="textWrapping" w:clear="all"/>
      </w:r>
    </w:p>
    <w:p w:rsidR="003B5EFE" w:rsidRDefault="003B5EFE" w:rsidP="008A74FE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1E2E1F4" wp14:editId="7802FC18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0" name="Рисунок 30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EFE" w:rsidRPr="003B5EFE" w:rsidRDefault="003B5EFE" w:rsidP="003B5EFE"/>
    <w:p w:rsidR="003B5EFE" w:rsidRPr="003B5EFE" w:rsidRDefault="00A216BE" w:rsidP="003B5EFE"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4E074F3" wp14:editId="51F3511D">
                <wp:simplePos x="0" y="0"/>
                <wp:positionH relativeFrom="column">
                  <wp:posOffset>-584835</wp:posOffset>
                </wp:positionH>
                <wp:positionV relativeFrom="paragraph">
                  <wp:posOffset>605790</wp:posOffset>
                </wp:positionV>
                <wp:extent cx="6905625" cy="1276350"/>
                <wp:effectExtent l="19050" t="0" r="0" b="3810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276350"/>
                          <a:chOff x="0" y="0"/>
                          <a:chExt cx="6905625" cy="1276350"/>
                        </a:xfrm>
                      </wpg:grpSpPr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4850"/>
                            <a:ext cx="2200275" cy="5708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16BE" w:rsidRPr="00C1501F" w:rsidRDefault="00A216BE" w:rsidP="00A216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C1501F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Газета выходит один раз в две недели на русском языке.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38100"/>
                            <a:ext cx="23717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Издатель: Муниципальное бюджетное об-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proofErr w:type="spellStart"/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щеобразовательное</w:t>
                              </w:r>
                              <w:proofErr w:type="spellEnd"/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учреждение Гимназия 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села Кушнаренково муниципального 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района Кушнаренковский район 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Республики Башкортостан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Адрес редакции: 452230, РБ, 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proofErr w:type="spellStart"/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с.Кушнаренково</w:t>
                              </w:r>
                              <w:proofErr w:type="spellEnd"/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, ул. Терешковой 15.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KushnGimnasium@yandex.ru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17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16BE" w:rsidRDefault="00A216BE" w:rsidP="00A216B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Cs w:val="18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b/>
                                  <w:szCs w:val="18"/>
                                </w:rPr>
                                <w:t xml:space="preserve">Редактор  </w:t>
                              </w:r>
                              <w:proofErr w:type="spellStart"/>
                              <w:r w:rsidRPr="00386799">
                                <w:rPr>
                                  <w:rFonts w:ascii="Times New Roman" w:hAnsi="Times New Roman" w:cs="Times New Roman"/>
                                  <w:b/>
                                  <w:szCs w:val="18"/>
                                </w:rPr>
                                <w:t>Гизатуллина</w:t>
                              </w:r>
                              <w:proofErr w:type="spellEnd"/>
                              <w:r w:rsidRPr="00386799">
                                <w:rPr>
                                  <w:rFonts w:ascii="Times New Roman" w:hAnsi="Times New Roman" w:cs="Times New Roman"/>
                                  <w:b/>
                                  <w:szCs w:val="18"/>
                                </w:rPr>
                                <w:t xml:space="preserve"> И. Л.</w:t>
                              </w:r>
                            </w:p>
                            <w:p w:rsidR="00A216BE" w:rsidRPr="00386799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86799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Редколлегия ученики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5а </w:t>
                              </w:r>
                              <w:r w:rsidRPr="00386799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класса</w:t>
                              </w:r>
                            </w:p>
                            <w:p w:rsidR="00A216BE" w:rsidRPr="00386799" w:rsidRDefault="00A216BE" w:rsidP="00A216B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0" y="38100"/>
                            <a:ext cx="23717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16BE" w:rsidRPr="00C1501F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C1501F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Набор и верстка выполнены обучающимся 10 класса И. Юнусовым</w:t>
                              </w:r>
                            </w:p>
                            <w:p w:rsidR="00A216BE" w:rsidRPr="00C1501F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</w:p>
                            <w:p w:rsidR="00A216BE" w:rsidRPr="00C1501F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C1501F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Объем издания 1 печатный лист</w:t>
                              </w:r>
                            </w:p>
                            <w:p w:rsidR="00A216BE" w:rsidRPr="00C1501F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</w:p>
                            <w:p w:rsidR="00A216BE" w:rsidRPr="00C1501F" w:rsidRDefault="00A216BE" w:rsidP="00A216BE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C1501F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Тираж - 200 экземпляров.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074F3" id="Группа 9" o:spid="_x0000_s1041" style="position:absolute;margin-left:-46.05pt;margin-top:47.7pt;width:543.75pt;height:100.5pt;z-index:251731968;mso-height-relative:margin" coordsize="69056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">
                <v:shape id="_x0000_s1042" type="#_x0000_t202" style="position:absolute;top:7048;width:22002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" filled="f" strokecolor="black [3213]" strokeweight="4.5pt">
                  <v:textbox>
                    <w:txbxContent>
                      <w:p w:rsidR="00A216BE" w:rsidRPr="00C1501F" w:rsidRDefault="00A216BE" w:rsidP="00A216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1501F">
                          <w:rPr>
                            <w:rFonts w:ascii="Times New Roman" w:hAnsi="Times New Roman" w:cs="Times New Roman"/>
                            <w:b/>
                          </w:rPr>
                          <w:t>Газета выходит один раз в две недели на русском языке.</w:t>
                        </w:r>
                      </w:p>
                    </w:txbxContent>
                  </v:textbox>
                </v:shape>
                <v:shape id="_x0000_s1043" type="#_x0000_t202" style="position:absolute;left:22479;top:381;width:23717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>Издатель: Муниципальное бюджетное об-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>щеобразовательное</w:t>
                        </w:r>
                        <w:proofErr w:type="spellEnd"/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учреждение Гимназия 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села Кушнаренково муниципального 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района Кушнаренковский район 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>Республики Башкортостан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Адрес редакции: 452230, РБ, 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>с.Кушнаренково</w:t>
                        </w:r>
                        <w:proofErr w:type="spellEnd"/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>, ул. Терешковой 15.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KushnGimnasium@yandex.ru</w:t>
                        </w:r>
                      </w:p>
                    </w:txbxContent>
                  </v:textbox>
                </v:shape>
                <v:shape id="_x0000_s1044" type="#_x0000_t202" style="position:absolute;width:21717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A216BE" w:rsidRDefault="00A216BE" w:rsidP="00A216BE">
                        <w:pPr>
                          <w:rPr>
                            <w:rFonts w:ascii="Times New Roman" w:hAnsi="Times New Roman" w:cs="Times New Roman"/>
                            <w:b/>
                            <w:szCs w:val="18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b/>
                            <w:szCs w:val="18"/>
                          </w:rPr>
                          <w:t xml:space="preserve">Редактор  </w:t>
                        </w:r>
                        <w:proofErr w:type="spellStart"/>
                        <w:r w:rsidRPr="00386799">
                          <w:rPr>
                            <w:rFonts w:ascii="Times New Roman" w:hAnsi="Times New Roman" w:cs="Times New Roman"/>
                            <w:b/>
                            <w:szCs w:val="18"/>
                          </w:rPr>
                          <w:t>Гизатуллина</w:t>
                        </w:r>
                        <w:proofErr w:type="spellEnd"/>
                        <w:r w:rsidRPr="00386799">
                          <w:rPr>
                            <w:rFonts w:ascii="Times New Roman" w:hAnsi="Times New Roman" w:cs="Times New Roman"/>
                            <w:b/>
                            <w:szCs w:val="18"/>
                          </w:rPr>
                          <w:t xml:space="preserve"> И. Л.</w:t>
                        </w:r>
                      </w:p>
                      <w:p w:rsidR="00A216BE" w:rsidRPr="00386799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86799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Редколлегия ученики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5а </w:t>
                        </w:r>
                        <w:r w:rsidRPr="00386799">
                          <w:rPr>
                            <w:rFonts w:ascii="Times New Roman" w:hAnsi="Times New Roman" w:cs="Times New Roman"/>
                            <w:sz w:val="20"/>
                          </w:rPr>
                          <w:t>класса</w:t>
                        </w:r>
                      </w:p>
                      <w:p w:rsidR="00A216BE" w:rsidRPr="00386799" w:rsidRDefault="00A216BE" w:rsidP="00A216BE">
                        <w:pPr>
                          <w:rPr>
                            <w:rFonts w:ascii="Times New Roman" w:hAnsi="Times New Roman" w:cs="Times New Roman"/>
                            <w:b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45339;top:381;width:23717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A216BE" w:rsidRPr="00C1501F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C1501F">
                          <w:rPr>
                            <w:rFonts w:ascii="Times New Roman" w:hAnsi="Times New Roman" w:cs="Times New Roman"/>
                            <w:sz w:val="20"/>
                          </w:rPr>
                          <w:t>Набор и верстка выполнены обучающимся 10 класса И. Юнусовым</w:t>
                        </w:r>
                      </w:p>
                      <w:p w:rsidR="00A216BE" w:rsidRPr="00C1501F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</w:p>
                      <w:p w:rsidR="00A216BE" w:rsidRPr="00C1501F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C1501F">
                          <w:rPr>
                            <w:rFonts w:ascii="Times New Roman" w:hAnsi="Times New Roman" w:cs="Times New Roman"/>
                            <w:sz w:val="20"/>
                          </w:rPr>
                          <w:t>Объем издания 1 печатный лист</w:t>
                        </w:r>
                      </w:p>
                      <w:p w:rsidR="00A216BE" w:rsidRPr="00C1501F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</w:p>
                      <w:p w:rsidR="00A216BE" w:rsidRPr="00C1501F" w:rsidRDefault="00A216BE" w:rsidP="00A216B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C1501F">
                          <w:rPr>
                            <w:rFonts w:ascii="Times New Roman" w:hAnsi="Times New Roman" w:cs="Times New Roman"/>
                            <w:sz w:val="20"/>
                          </w:rPr>
                          <w:t>Тираж - 200 экземпляров.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A6B5D" w:rsidRPr="003B5EFE" w:rsidRDefault="00A216BE" w:rsidP="00A216BE">
      <w:pPr>
        <w:ind w:hanging="1134"/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65443DA5" wp14:editId="05FDE1B9">
            <wp:simplePos x="0" y="0"/>
            <wp:positionH relativeFrom="column">
              <wp:posOffset>-1080135</wp:posOffset>
            </wp:positionH>
            <wp:positionV relativeFrom="paragraph">
              <wp:posOffset>173355</wp:posOffset>
            </wp:positionV>
            <wp:extent cx="7529195" cy="1515110"/>
            <wp:effectExtent l="0" t="0" r="0" b="8890"/>
            <wp:wrapThrough wrapText="bothSides">
              <wp:wrapPolygon edited="0">
                <wp:start x="0" y="0"/>
                <wp:lineTo x="0" y="21455"/>
                <wp:lineTo x="21533" y="21455"/>
                <wp:lineTo x="21533" y="0"/>
                <wp:lineTo x="0" y="0"/>
              </wp:wrapPolygon>
            </wp:wrapThrough>
            <wp:docPr id="7" name="Рисунок 7" descr="C:\Users\Гизатуллина\Desktop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затуллина\Desktop\шаблон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7C93691" wp14:editId="7D3F5A00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8" name="Рисунок 38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26C9FA0" wp14:editId="1C3466B6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7" name="Рисунок 37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215526B1" wp14:editId="5ABA2539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6" name="Рисунок 36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232DC24" wp14:editId="64342226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5" name="Рисунок 35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F0EFA2D" wp14:editId="3CA0592E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4" name="Рисунок 34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E8A0277" wp14:editId="3F8D7762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3" name="Рисунок 33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129B0A9" wp14:editId="276B16DE">
            <wp:simplePos x="0" y="0"/>
            <wp:positionH relativeFrom="column">
              <wp:posOffset>635</wp:posOffset>
            </wp:positionH>
            <wp:positionV relativeFrom="paragraph">
              <wp:posOffset>9002395</wp:posOffset>
            </wp:positionV>
            <wp:extent cx="7540625" cy="1599565"/>
            <wp:effectExtent l="0" t="0" r="3175" b="635"/>
            <wp:wrapNone/>
            <wp:docPr id="32" name="Рисунок 32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FE">
        <w:tab/>
      </w:r>
    </w:p>
    <w:sectPr w:rsidR="00EA6B5D" w:rsidRPr="003B5EFE" w:rsidSect="00A216BE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8AA"/>
    <w:rsid w:val="00063DAF"/>
    <w:rsid w:val="000938AA"/>
    <w:rsid w:val="000A5004"/>
    <w:rsid w:val="0017240C"/>
    <w:rsid w:val="00196872"/>
    <w:rsid w:val="00320BD2"/>
    <w:rsid w:val="00386F5F"/>
    <w:rsid w:val="003A0D66"/>
    <w:rsid w:val="003B5EFE"/>
    <w:rsid w:val="004F4EEE"/>
    <w:rsid w:val="005102E8"/>
    <w:rsid w:val="005E067C"/>
    <w:rsid w:val="005F4A1C"/>
    <w:rsid w:val="00626FE3"/>
    <w:rsid w:val="006E4384"/>
    <w:rsid w:val="00752028"/>
    <w:rsid w:val="008739BF"/>
    <w:rsid w:val="008A74FE"/>
    <w:rsid w:val="00A216BE"/>
    <w:rsid w:val="00AA74B6"/>
    <w:rsid w:val="00B10D0A"/>
    <w:rsid w:val="00B34F4D"/>
    <w:rsid w:val="00C76C67"/>
    <w:rsid w:val="00D17D79"/>
    <w:rsid w:val="00D43A93"/>
    <w:rsid w:val="00D8542B"/>
    <w:rsid w:val="00D876AE"/>
    <w:rsid w:val="00EA6B5D"/>
    <w:rsid w:val="00FC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F9919002-9B41-462F-B271-551F08A1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38AA"/>
    <w:pPr>
      <w:spacing w:after="0" w:line="240" w:lineRule="auto"/>
    </w:pPr>
  </w:style>
  <w:style w:type="table" w:styleId="a6">
    <w:name w:val="Table Grid"/>
    <w:basedOn w:val="a1"/>
    <w:uiPriority w:val="39"/>
    <w:rsid w:val="005F4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85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1043;&#1072;&#1079;&#1077;&#1090;&#1072;%2008.05.2019\&#1064;&#1072;&#1073;&#1083;&#1086;&#1085;%20&#1042;&#1077;&#1089;&#109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F26C8-D4C2-441B-B599-C1D210C23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Вести.dotx</Template>
  <TotalTime>130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Гизатуллина</dc:creator>
  <cp:lastModifiedBy>Админ</cp:lastModifiedBy>
  <cp:revision>10</cp:revision>
  <cp:lastPrinted>2019-05-07T05:48:00Z</cp:lastPrinted>
  <dcterms:created xsi:type="dcterms:W3CDTF">2019-05-05T20:55:00Z</dcterms:created>
  <dcterms:modified xsi:type="dcterms:W3CDTF">2019-05-07T05:50:00Z</dcterms:modified>
</cp:coreProperties>
</file>